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370F65D" w14:textId="77777777" w:rsidR="000F0714" w:rsidRPr="000F0714" w:rsidRDefault="000F0714" w:rsidP="000F0714">
      <w:pPr>
        <w:pStyle w:val="a7"/>
        <w:jc w:val="center"/>
      </w:pPr>
      <w:r w:rsidRPr="000F0714">
        <w:t xml:space="preserve">Сводная ведомость результатов </w:t>
      </w:r>
      <w:r w:rsidR="004654AF" w:rsidRPr="004654AF">
        <w:t xml:space="preserve">проведения </w:t>
      </w:r>
      <w:r w:rsidRPr="000F0714">
        <w:t>специальной оценки условий труда</w:t>
      </w:r>
    </w:p>
    <w:p w14:paraId="0FA81D96" w14:textId="77777777" w:rsidR="00B3448B" w:rsidRPr="00642E12" w:rsidRDefault="00B3448B" w:rsidP="00B3448B"/>
    <w:p w14:paraId="3F83C820" w14:textId="77777777" w:rsidR="00B3448B" w:rsidRPr="00710271" w:rsidRDefault="00B3448B" w:rsidP="00B3448B">
      <w:r w:rsidRPr="00710271">
        <w:t xml:space="preserve">Наименование </w:t>
      </w:r>
      <w:r>
        <w:t>организации</w:t>
      </w:r>
      <w:r w:rsidRPr="00710271">
        <w:t>:</w:t>
      </w:r>
      <w:r w:rsidRPr="00883461">
        <w:rPr>
          <w:rStyle w:val="a9"/>
        </w:rPr>
        <w:t xml:space="preserve"> </w:t>
      </w:r>
      <w:r w:rsidRPr="00883461">
        <w:rPr>
          <w:rStyle w:val="a9"/>
        </w:rPr>
        <w:fldChar w:fldCharType="begin"/>
      </w:r>
      <w:r w:rsidRPr="00883461">
        <w:rPr>
          <w:rStyle w:val="a9"/>
        </w:rPr>
        <w:instrText xml:space="preserve"> DOCVARIABLE </w:instrText>
      </w:r>
      <w:r w:rsidR="00EA3306">
        <w:rPr>
          <w:rStyle w:val="a9"/>
          <w:lang w:val="en-US"/>
        </w:rPr>
        <w:instrText>ceh</w:instrText>
      </w:r>
      <w:r w:rsidR="00EA3306" w:rsidRPr="003F4783">
        <w:rPr>
          <w:rStyle w:val="a9"/>
        </w:rPr>
        <w:instrText>_</w:instrText>
      </w:r>
      <w:r w:rsidR="00EA3306">
        <w:rPr>
          <w:rStyle w:val="a9"/>
          <w:lang w:val="en-US"/>
        </w:rPr>
        <w:instrText>info</w:instrText>
      </w:r>
      <w:r w:rsidRPr="00883461">
        <w:rPr>
          <w:rStyle w:val="a9"/>
        </w:rPr>
        <w:instrText xml:space="preserve"> \* MERGEFORMAT </w:instrText>
      </w:r>
      <w:r w:rsidRPr="00883461">
        <w:rPr>
          <w:rStyle w:val="a9"/>
        </w:rPr>
        <w:fldChar w:fldCharType="separate"/>
      </w:r>
      <w:r w:rsidR="003F4783" w:rsidRPr="003F4783">
        <w:rPr>
          <w:rStyle w:val="a9"/>
        </w:rPr>
        <w:t>Общество с ограниченной ответственностью «</w:t>
      </w:r>
      <w:proofErr w:type="spellStart"/>
      <w:r w:rsidR="003F4783" w:rsidRPr="003F4783">
        <w:rPr>
          <w:rStyle w:val="a9"/>
        </w:rPr>
        <w:t>Торгово</w:t>
      </w:r>
      <w:proofErr w:type="spellEnd"/>
      <w:r w:rsidR="003F4783" w:rsidRPr="003F4783">
        <w:rPr>
          <w:rStyle w:val="a9"/>
        </w:rPr>
        <w:t xml:space="preserve"> Производственная Компания </w:t>
      </w:r>
      <w:proofErr w:type="spellStart"/>
      <w:r w:rsidR="003F4783" w:rsidRPr="003F4783">
        <w:rPr>
          <w:rStyle w:val="a9"/>
        </w:rPr>
        <w:t>Верстакофф</w:t>
      </w:r>
      <w:proofErr w:type="spellEnd"/>
      <w:r w:rsidR="003F4783" w:rsidRPr="003F4783">
        <w:rPr>
          <w:rStyle w:val="a9"/>
        </w:rPr>
        <w:t xml:space="preserve">» </w:t>
      </w:r>
      <w:r w:rsidRPr="00883461">
        <w:rPr>
          <w:rStyle w:val="a9"/>
        </w:rPr>
        <w:fldChar w:fldCharType="end"/>
      </w:r>
      <w:r w:rsidRPr="00883461">
        <w:rPr>
          <w:rStyle w:val="a9"/>
        </w:rPr>
        <w:t> </w:t>
      </w:r>
    </w:p>
    <w:p w14:paraId="3DA15C27" w14:textId="77777777" w:rsidR="00F06873" w:rsidRPr="00F06873" w:rsidRDefault="00F06873" w:rsidP="004654AF">
      <w:pPr>
        <w:suppressAutoHyphens/>
        <w:jc w:val="right"/>
      </w:pPr>
      <w:r w:rsidRPr="00F06873">
        <w:t>Таблица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60"/>
        <w:gridCol w:w="831"/>
        <w:gridCol w:w="3068"/>
        <w:gridCol w:w="1049"/>
        <w:gridCol w:w="1050"/>
        <w:gridCol w:w="1153"/>
        <w:gridCol w:w="1153"/>
        <w:gridCol w:w="1153"/>
        <w:gridCol w:w="1154"/>
        <w:gridCol w:w="1055"/>
      </w:tblGrid>
      <w:tr w:rsidR="004654AF" w:rsidRPr="00F06873" w14:paraId="1B07B3BB" w14:textId="77777777" w:rsidTr="004654AF">
        <w:trPr>
          <w:trHeight w:val="475"/>
          <w:jc w:val="center"/>
        </w:trPr>
        <w:tc>
          <w:tcPr>
            <w:tcW w:w="3518" w:type="dxa"/>
            <w:vMerge w:val="restart"/>
            <w:vAlign w:val="center"/>
          </w:tcPr>
          <w:p w14:paraId="7259068D" w14:textId="77777777" w:rsidR="004654AF" w:rsidRPr="00F06873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bookmarkStart w:id="0" w:name="table1"/>
            <w:bookmarkEnd w:id="0"/>
            <w:r w:rsidRPr="00F06873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3961" w:type="dxa"/>
            <w:gridSpan w:val="2"/>
            <w:vMerge w:val="restart"/>
            <w:vAlign w:val="center"/>
          </w:tcPr>
          <w:p w14:paraId="5C5D4CE0" w14:textId="77777777" w:rsidR="004654AF" w:rsidRPr="004654AF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54AF">
              <w:rPr>
                <w:rFonts w:ascii="Times New Roman" w:hAnsi="Times New Roman"/>
                <w:sz w:val="20"/>
                <w:szCs w:val="20"/>
              </w:rPr>
              <w:t>Количество рабочих мест и численность работников, занятых на этих рабочих местах</w:t>
            </w:r>
          </w:p>
          <w:p w14:paraId="025B1EBF" w14:textId="77777777" w:rsidR="004654AF" w:rsidRPr="00F06873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873" w:type="dxa"/>
            <w:gridSpan w:val="7"/>
            <w:vAlign w:val="center"/>
          </w:tcPr>
          <w:p w14:paraId="7CB7320A" w14:textId="77777777" w:rsidR="004654AF" w:rsidRPr="00F06873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54AF">
              <w:rPr>
                <w:rFonts w:ascii="Times New Roman" w:hAnsi="Times New Roman"/>
                <w:sz w:val="20"/>
                <w:szCs w:val="20"/>
              </w:rPr>
              <w:t>Количество рабочих мест и численность занятых на них работников по классам (подклассам) условий труда из числа рабочих мест, указанных в графе 3 (единиц)</w:t>
            </w:r>
          </w:p>
        </w:tc>
      </w:tr>
      <w:tr w:rsidR="004654AF" w:rsidRPr="00F06873" w14:paraId="713E0F6E" w14:textId="77777777" w:rsidTr="004654AF">
        <w:trPr>
          <w:trHeight w:val="339"/>
          <w:jc w:val="center"/>
        </w:trPr>
        <w:tc>
          <w:tcPr>
            <w:tcW w:w="3518" w:type="dxa"/>
            <w:vMerge/>
            <w:vAlign w:val="center"/>
          </w:tcPr>
          <w:p w14:paraId="1186CE59" w14:textId="77777777" w:rsidR="004654A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1" w:type="dxa"/>
            <w:gridSpan w:val="2"/>
            <w:vMerge/>
            <w:vAlign w:val="center"/>
          </w:tcPr>
          <w:p w14:paraId="7BA6F5C2" w14:textId="77777777" w:rsidR="004654AF" w:rsidRPr="00F06873" w:rsidRDefault="004654AF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  <w:vAlign w:val="center"/>
          </w:tcPr>
          <w:p w14:paraId="4F2F13FA" w14:textId="77777777" w:rsidR="004654A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класс 1</w:t>
            </w:r>
          </w:p>
        </w:tc>
        <w:tc>
          <w:tcPr>
            <w:tcW w:w="1064" w:type="dxa"/>
            <w:vMerge w:val="restart"/>
            <w:vAlign w:val="center"/>
          </w:tcPr>
          <w:p w14:paraId="5C1E4B70" w14:textId="77777777" w:rsidR="004654A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класс 2</w:t>
            </w:r>
          </w:p>
        </w:tc>
        <w:tc>
          <w:tcPr>
            <w:tcW w:w="4677" w:type="dxa"/>
            <w:gridSpan w:val="4"/>
            <w:vAlign w:val="center"/>
          </w:tcPr>
          <w:p w14:paraId="1140FDED" w14:textId="77777777" w:rsidR="004654A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класс 3</w:t>
            </w:r>
          </w:p>
        </w:tc>
        <w:tc>
          <w:tcPr>
            <w:tcW w:w="1069" w:type="dxa"/>
            <w:vMerge w:val="restart"/>
            <w:vAlign w:val="center"/>
          </w:tcPr>
          <w:p w14:paraId="055A38B4" w14:textId="77777777" w:rsidR="004654A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класс 4</w:t>
            </w:r>
          </w:p>
        </w:tc>
      </w:tr>
      <w:tr w:rsidR="00AF1EDF" w:rsidRPr="00F06873" w14:paraId="06CA8A3F" w14:textId="77777777" w:rsidTr="004654AF">
        <w:trPr>
          <w:trHeight w:val="313"/>
          <w:jc w:val="center"/>
        </w:trPr>
        <w:tc>
          <w:tcPr>
            <w:tcW w:w="3518" w:type="dxa"/>
            <w:vMerge/>
            <w:vAlign w:val="center"/>
          </w:tcPr>
          <w:p w14:paraId="74E2D815" w14:textId="77777777"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3" w:type="dxa"/>
            <w:vAlign w:val="center"/>
          </w:tcPr>
          <w:p w14:paraId="3D8897D6" w14:textId="77777777" w:rsidR="00AF1EDF" w:rsidRPr="004654AF" w:rsidRDefault="004654AF" w:rsidP="004654A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54AF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3118" w:type="dxa"/>
            <w:vAlign w:val="center"/>
          </w:tcPr>
          <w:p w14:paraId="3C35D079" w14:textId="77777777" w:rsidR="00AF1EDF" w:rsidRPr="004654AF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654AF">
              <w:rPr>
                <w:rFonts w:ascii="Times New Roman" w:hAnsi="Times New Roman"/>
                <w:sz w:val="20"/>
                <w:szCs w:val="20"/>
              </w:rPr>
              <w:t xml:space="preserve">в том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числе </w:t>
            </w:r>
            <w:r w:rsidRPr="004654AF">
              <w:rPr>
                <w:rFonts w:ascii="Times New Roman" w:hAnsi="Times New Roman"/>
                <w:sz w:val="20"/>
                <w:szCs w:val="20"/>
              </w:rPr>
              <w:t>на которых проведена специальная оценка условий труда</w:t>
            </w:r>
          </w:p>
        </w:tc>
        <w:tc>
          <w:tcPr>
            <w:tcW w:w="1063" w:type="dxa"/>
            <w:vMerge/>
            <w:vAlign w:val="center"/>
          </w:tcPr>
          <w:p w14:paraId="778B82BA" w14:textId="77777777"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4" w:type="dxa"/>
            <w:vMerge/>
            <w:vAlign w:val="center"/>
          </w:tcPr>
          <w:p w14:paraId="3E23126E" w14:textId="77777777"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69" w:type="dxa"/>
            <w:vAlign w:val="center"/>
          </w:tcPr>
          <w:p w14:paraId="6286DF59" w14:textId="77777777"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3.1</w:t>
            </w:r>
          </w:p>
        </w:tc>
        <w:tc>
          <w:tcPr>
            <w:tcW w:w="1169" w:type="dxa"/>
            <w:vAlign w:val="center"/>
          </w:tcPr>
          <w:p w14:paraId="6B334DEB" w14:textId="77777777"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3.2</w:t>
            </w:r>
          </w:p>
        </w:tc>
        <w:tc>
          <w:tcPr>
            <w:tcW w:w="1169" w:type="dxa"/>
            <w:vAlign w:val="center"/>
          </w:tcPr>
          <w:p w14:paraId="2A41227D" w14:textId="77777777"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3.3</w:t>
            </w:r>
          </w:p>
        </w:tc>
        <w:tc>
          <w:tcPr>
            <w:tcW w:w="1170" w:type="dxa"/>
            <w:vAlign w:val="center"/>
          </w:tcPr>
          <w:p w14:paraId="1FD4E177" w14:textId="77777777"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3.4.</w:t>
            </w:r>
          </w:p>
        </w:tc>
        <w:tc>
          <w:tcPr>
            <w:tcW w:w="1069" w:type="dxa"/>
            <w:vMerge/>
            <w:vAlign w:val="center"/>
          </w:tcPr>
          <w:p w14:paraId="44DA53B8" w14:textId="77777777"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F1EDF" w:rsidRPr="00F06873" w14:paraId="0F1DB2AC" w14:textId="77777777" w:rsidTr="004654AF">
        <w:trPr>
          <w:jc w:val="center"/>
        </w:trPr>
        <w:tc>
          <w:tcPr>
            <w:tcW w:w="3518" w:type="dxa"/>
            <w:vAlign w:val="center"/>
          </w:tcPr>
          <w:p w14:paraId="2326428B" w14:textId="77777777"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43" w:type="dxa"/>
            <w:vAlign w:val="center"/>
          </w:tcPr>
          <w:p w14:paraId="0DD3960E" w14:textId="77777777" w:rsidR="00AF1EDF" w:rsidRPr="00F06873" w:rsidRDefault="00AF1EDF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118" w:type="dxa"/>
            <w:vAlign w:val="center"/>
          </w:tcPr>
          <w:p w14:paraId="09305C79" w14:textId="77777777" w:rsidR="00AF1EDF" w:rsidRPr="00F06873" w:rsidRDefault="004654AF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063" w:type="dxa"/>
            <w:vAlign w:val="center"/>
          </w:tcPr>
          <w:p w14:paraId="1F584914" w14:textId="77777777" w:rsidR="00AF1ED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64" w:type="dxa"/>
            <w:vAlign w:val="center"/>
          </w:tcPr>
          <w:p w14:paraId="18F843CF" w14:textId="77777777" w:rsidR="00AF1ED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169" w:type="dxa"/>
            <w:vAlign w:val="center"/>
          </w:tcPr>
          <w:p w14:paraId="074E10E1" w14:textId="77777777" w:rsidR="00AF1ED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169" w:type="dxa"/>
            <w:vAlign w:val="center"/>
          </w:tcPr>
          <w:p w14:paraId="58EA2F73" w14:textId="77777777" w:rsidR="00AF1ED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169" w:type="dxa"/>
            <w:vAlign w:val="center"/>
          </w:tcPr>
          <w:p w14:paraId="2B2B32F5" w14:textId="77777777" w:rsidR="00AF1ED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170" w:type="dxa"/>
            <w:vAlign w:val="center"/>
          </w:tcPr>
          <w:p w14:paraId="334EB539" w14:textId="77777777" w:rsidR="00AF1ED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069" w:type="dxa"/>
            <w:vAlign w:val="center"/>
          </w:tcPr>
          <w:p w14:paraId="6D8B2BD6" w14:textId="77777777" w:rsidR="00AF1ED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</w:tr>
      <w:tr w:rsidR="00AF1EDF" w:rsidRPr="00F06873" w14:paraId="056A2D3F" w14:textId="77777777" w:rsidTr="004654AF">
        <w:trPr>
          <w:jc w:val="center"/>
        </w:trPr>
        <w:tc>
          <w:tcPr>
            <w:tcW w:w="3518" w:type="dxa"/>
            <w:vAlign w:val="center"/>
          </w:tcPr>
          <w:p w14:paraId="015C22C4" w14:textId="77777777"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1" w:name="pos1"/>
            <w:bookmarkEnd w:id="1"/>
            <w:r w:rsidRPr="00F06873">
              <w:rPr>
                <w:rFonts w:ascii="Times New Roman" w:hAnsi="Times New Roman"/>
                <w:sz w:val="20"/>
                <w:szCs w:val="20"/>
              </w:rPr>
              <w:t>Рабочие места (ед.)</w:t>
            </w:r>
          </w:p>
        </w:tc>
        <w:tc>
          <w:tcPr>
            <w:tcW w:w="843" w:type="dxa"/>
            <w:vAlign w:val="center"/>
          </w:tcPr>
          <w:p w14:paraId="46AE681C" w14:textId="77777777" w:rsidR="00AF1EDF" w:rsidRPr="00F06873" w:rsidRDefault="003F4783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115</w:t>
            </w:r>
          </w:p>
        </w:tc>
        <w:tc>
          <w:tcPr>
            <w:tcW w:w="3118" w:type="dxa"/>
            <w:vAlign w:val="center"/>
          </w:tcPr>
          <w:p w14:paraId="2BDCC8C6" w14:textId="77777777" w:rsidR="00AF1EDF" w:rsidRPr="00F06873" w:rsidRDefault="003F4783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115</w:t>
            </w:r>
          </w:p>
        </w:tc>
        <w:tc>
          <w:tcPr>
            <w:tcW w:w="1063" w:type="dxa"/>
            <w:vAlign w:val="center"/>
          </w:tcPr>
          <w:p w14:paraId="500F27A0" w14:textId="77777777" w:rsidR="00AF1EDF" w:rsidRPr="00F06873" w:rsidRDefault="003F4783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14:paraId="706FFAD7" w14:textId="77777777" w:rsidR="00AF1EDF" w:rsidRPr="00F06873" w:rsidRDefault="003F4783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115</w:t>
            </w:r>
          </w:p>
        </w:tc>
        <w:tc>
          <w:tcPr>
            <w:tcW w:w="1169" w:type="dxa"/>
            <w:vAlign w:val="center"/>
          </w:tcPr>
          <w:p w14:paraId="12F70285" w14:textId="77777777" w:rsidR="00AF1EDF" w:rsidRPr="00F06873" w:rsidRDefault="003F4783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14:paraId="292857E6" w14:textId="77777777" w:rsidR="00AF1EDF" w:rsidRPr="00F06873" w:rsidRDefault="003F4783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14:paraId="0BC0D325" w14:textId="77777777" w:rsidR="00AF1EDF" w:rsidRPr="00F06873" w:rsidRDefault="003F4783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14:paraId="7F70FBF1" w14:textId="77777777" w:rsidR="00AF1EDF" w:rsidRPr="00F06873" w:rsidRDefault="003F4783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14:paraId="2C7E5406" w14:textId="77777777" w:rsidR="00AF1EDF" w:rsidRPr="00F06873" w:rsidRDefault="003F4783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AF1EDF" w:rsidRPr="00F06873" w14:paraId="0FA0FDFF" w14:textId="77777777" w:rsidTr="004654AF">
        <w:trPr>
          <w:jc w:val="center"/>
        </w:trPr>
        <w:tc>
          <w:tcPr>
            <w:tcW w:w="3518" w:type="dxa"/>
            <w:vAlign w:val="center"/>
          </w:tcPr>
          <w:p w14:paraId="55566CCD" w14:textId="77777777"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2" w:name="pos2"/>
            <w:bookmarkEnd w:id="2"/>
            <w:r w:rsidRPr="00F06873">
              <w:rPr>
                <w:rFonts w:ascii="Times New Roman" w:hAnsi="Times New Roman"/>
                <w:sz w:val="20"/>
                <w:szCs w:val="20"/>
              </w:rPr>
              <w:t>Работники, занятые на рабочих местах (чел.)</w:t>
            </w:r>
          </w:p>
        </w:tc>
        <w:tc>
          <w:tcPr>
            <w:tcW w:w="843" w:type="dxa"/>
            <w:vAlign w:val="center"/>
          </w:tcPr>
          <w:p w14:paraId="6F98E709" w14:textId="77777777" w:rsidR="00AF1EDF" w:rsidRPr="00F06873" w:rsidRDefault="003F4783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115</w:t>
            </w:r>
          </w:p>
        </w:tc>
        <w:tc>
          <w:tcPr>
            <w:tcW w:w="3118" w:type="dxa"/>
            <w:vAlign w:val="center"/>
          </w:tcPr>
          <w:p w14:paraId="57E43A0E" w14:textId="77777777" w:rsidR="00AF1EDF" w:rsidRPr="00F06873" w:rsidRDefault="003F4783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115</w:t>
            </w:r>
          </w:p>
        </w:tc>
        <w:tc>
          <w:tcPr>
            <w:tcW w:w="1063" w:type="dxa"/>
            <w:vAlign w:val="center"/>
          </w:tcPr>
          <w:p w14:paraId="6994199A" w14:textId="77777777" w:rsidR="00AF1EDF" w:rsidRPr="00F06873" w:rsidRDefault="003F4783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14:paraId="71A72613" w14:textId="77777777" w:rsidR="00AF1EDF" w:rsidRPr="00F06873" w:rsidRDefault="003F4783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115</w:t>
            </w:r>
          </w:p>
        </w:tc>
        <w:tc>
          <w:tcPr>
            <w:tcW w:w="1169" w:type="dxa"/>
            <w:vAlign w:val="center"/>
          </w:tcPr>
          <w:p w14:paraId="346C8DC8" w14:textId="77777777" w:rsidR="00AF1EDF" w:rsidRPr="00F06873" w:rsidRDefault="003F4783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14:paraId="4387F445" w14:textId="77777777" w:rsidR="00AF1EDF" w:rsidRPr="00F06873" w:rsidRDefault="003F4783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14:paraId="51B2C0E6" w14:textId="77777777" w:rsidR="00AF1EDF" w:rsidRPr="00F06873" w:rsidRDefault="003F4783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14:paraId="519F1C7B" w14:textId="77777777" w:rsidR="00AF1EDF" w:rsidRPr="00F06873" w:rsidRDefault="003F4783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14:paraId="60148E39" w14:textId="77777777" w:rsidR="00AF1EDF" w:rsidRPr="00F06873" w:rsidRDefault="003F4783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AF1EDF" w:rsidRPr="00F06873" w14:paraId="67F62406" w14:textId="77777777" w:rsidTr="004654AF">
        <w:trPr>
          <w:jc w:val="center"/>
        </w:trPr>
        <w:tc>
          <w:tcPr>
            <w:tcW w:w="3518" w:type="dxa"/>
            <w:vAlign w:val="center"/>
          </w:tcPr>
          <w:p w14:paraId="2E3CD895" w14:textId="77777777"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3" w:name="pos3"/>
            <w:bookmarkEnd w:id="3"/>
            <w:r w:rsidRPr="00F06873">
              <w:rPr>
                <w:rFonts w:ascii="Times New Roman" w:hAnsi="Times New Roman"/>
                <w:sz w:val="20"/>
                <w:szCs w:val="20"/>
              </w:rPr>
              <w:t>из них женщин</w:t>
            </w:r>
          </w:p>
        </w:tc>
        <w:tc>
          <w:tcPr>
            <w:tcW w:w="843" w:type="dxa"/>
            <w:vAlign w:val="center"/>
          </w:tcPr>
          <w:p w14:paraId="6F4DA7C3" w14:textId="77777777" w:rsidR="00AF1EDF" w:rsidRPr="00F06873" w:rsidRDefault="003F4783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34</w:t>
            </w:r>
          </w:p>
        </w:tc>
        <w:tc>
          <w:tcPr>
            <w:tcW w:w="3118" w:type="dxa"/>
            <w:vAlign w:val="center"/>
          </w:tcPr>
          <w:p w14:paraId="1129E9AA" w14:textId="77777777" w:rsidR="00AF1EDF" w:rsidRPr="00F06873" w:rsidRDefault="003F4783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34</w:t>
            </w:r>
          </w:p>
        </w:tc>
        <w:tc>
          <w:tcPr>
            <w:tcW w:w="1063" w:type="dxa"/>
            <w:vAlign w:val="center"/>
          </w:tcPr>
          <w:p w14:paraId="0FF5E21F" w14:textId="77777777" w:rsidR="00AF1EDF" w:rsidRPr="00F06873" w:rsidRDefault="003F4783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14:paraId="66F07E0D" w14:textId="77777777" w:rsidR="00AF1EDF" w:rsidRPr="00F06873" w:rsidRDefault="003F4783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34</w:t>
            </w:r>
          </w:p>
        </w:tc>
        <w:tc>
          <w:tcPr>
            <w:tcW w:w="1169" w:type="dxa"/>
            <w:vAlign w:val="center"/>
          </w:tcPr>
          <w:p w14:paraId="33209ACE" w14:textId="77777777" w:rsidR="00AF1EDF" w:rsidRPr="00F06873" w:rsidRDefault="003F4783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14:paraId="04DFA1C3" w14:textId="77777777" w:rsidR="00AF1EDF" w:rsidRPr="00F06873" w:rsidRDefault="003F4783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14:paraId="124D6FEA" w14:textId="77777777" w:rsidR="00AF1EDF" w:rsidRPr="00F06873" w:rsidRDefault="003F4783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14:paraId="3FCB0EB8" w14:textId="77777777" w:rsidR="00AF1EDF" w:rsidRPr="00F06873" w:rsidRDefault="003F4783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14:paraId="6C0070D9" w14:textId="77777777" w:rsidR="00AF1EDF" w:rsidRPr="00F06873" w:rsidRDefault="003F4783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AF1EDF" w:rsidRPr="00F06873" w14:paraId="09C60DD7" w14:textId="77777777" w:rsidTr="004654AF">
        <w:trPr>
          <w:jc w:val="center"/>
        </w:trPr>
        <w:tc>
          <w:tcPr>
            <w:tcW w:w="3518" w:type="dxa"/>
            <w:vAlign w:val="center"/>
          </w:tcPr>
          <w:p w14:paraId="68D0E94C" w14:textId="77777777"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4" w:name="pos4"/>
            <w:bookmarkEnd w:id="4"/>
            <w:r w:rsidRPr="00F06873">
              <w:rPr>
                <w:rFonts w:ascii="Times New Roman" w:hAnsi="Times New Roman"/>
                <w:sz w:val="20"/>
                <w:szCs w:val="20"/>
              </w:rPr>
              <w:t>из них лиц в возрасте до 18 лет</w:t>
            </w:r>
          </w:p>
        </w:tc>
        <w:tc>
          <w:tcPr>
            <w:tcW w:w="843" w:type="dxa"/>
            <w:vAlign w:val="center"/>
          </w:tcPr>
          <w:p w14:paraId="3192F0C3" w14:textId="77777777" w:rsidR="00AF1EDF" w:rsidRPr="00F06873" w:rsidRDefault="003F4783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118" w:type="dxa"/>
            <w:vAlign w:val="center"/>
          </w:tcPr>
          <w:p w14:paraId="6D2B2EBF" w14:textId="77777777" w:rsidR="00AF1EDF" w:rsidRPr="00F06873" w:rsidRDefault="003F4783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3" w:type="dxa"/>
            <w:vAlign w:val="center"/>
          </w:tcPr>
          <w:p w14:paraId="2CAD4149" w14:textId="77777777" w:rsidR="00AF1EDF" w:rsidRPr="00F06873" w:rsidRDefault="003F4783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14:paraId="0DAE5694" w14:textId="77777777" w:rsidR="00AF1EDF" w:rsidRPr="00F06873" w:rsidRDefault="003F4783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14:paraId="743C230F" w14:textId="77777777" w:rsidR="00AF1EDF" w:rsidRPr="00F06873" w:rsidRDefault="003F4783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14:paraId="4219F89A" w14:textId="77777777" w:rsidR="00AF1EDF" w:rsidRPr="00F06873" w:rsidRDefault="003F4783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14:paraId="7962F30D" w14:textId="77777777" w:rsidR="00AF1EDF" w:rsidRPr="00F06873" w:rsidRDefault="003F4783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14:paraId="64132205" w14:textId="77777777" w:rsidR="00AF1EDF" w:rsidRPr="00F06873" w:rsidRDefault="003F4783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14:paraId="4D0D1406" w14:textId="77777777" w:rsidR="00AF1EDF" w:rsidRPr="00F06873" w:rsidRDefault="003F4783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AF1EDF" w:rsidRPr="00F06873" w14:paraId="002A53F3" w14:textId="77777777" w:rsidTr="004654AF">
        <w:trPr>
          <w:jc w:val="center"/>
        </w:trPr>
        <w:tc>
          <w:tcPr>
            <w:tcW w:w="3518" w:type="dxa"/>
            <w:vAlign w:val="center"/>
          </w:tcPr>
          <w:p w14:paraId="0E0D948D" w14:textId="77777777"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5" w:name="pos5"/>
            <w:bookmarkEnd w:id="5"/>
            <w:r>
              <w:rPr>
                <w:rFonts w:ascii="Times New Roman" w:hAnsi="Times New Roman"/>
                <w:sz w:val="20"/>
                <w:szCs w:val="20"/>
              </w:rPr>
              <w:t>из них инвалидов</w:t>
            </w:r>
          </w:p>
        </w:tc>
        <w:tc>
          <w:tcPr>
            <w:tcW w:w="843" w:type="dxa"/>
            <w:vAlign w:val="center"/>
          </w:tcPr>
          <w:p w14:paraId="3A08957A" w14:textId="77777777" w:rsidR="00AF1EDF" w:rsidRPr="00F06873" w:rsidRDefault="003F4783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118" w:type="dxa"/>
            <w:vAlign w:val="center"/>
          </w:tcPr>
          <w:p w14:paraId="765B4242" w14:textId="77777777" w:rsidR="00AF1EDF" w:rsidRPr="00F06873" w:rsidRDefault="003F4783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3" w:type="dxa"/>
            <w:vAlign w:val="center"/>
          </w:tcPr>
          <w:p w14:paraId="2609CF1F" w14:textId="77777777" w:rsidR="00AF1EDF" w:rsidRPr="00F06873" w:rsidRDefault="003F4783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14:paraId="615B9687" w14:textId="77777777" w:rsidR="00AF1EDF" w:rsidRPr="00F06873" w:rsidRDefault="003F4783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14:paraId="11AA90B6" w14:textId="77777777" w:rsidR="00AF1EDF" w:rsidRPr="00F06873" w:rsidRDefault="003F4783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14:paraId="577E5D86" w14:textId="77777777" w:rsidR="00AF1EDF" w:rsidRPr="00F06873" w:rsidRDefault="003F4783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14:paraId="25D6BB7E" w14:textId="77777777" w:rsidR="00AF1EDF" w:rsidRPr="00F06873" w:rsidRDefault="003F4783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14:paraId="39E39422" w14:textId="77777777" w:rsidR="00AF1EDF" w:rsidRPr="00F06873" w:rsidRDefault="003F4783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14:paraId="6AB6C181" w14:textId="77777777" w:rsidR="00AF1EDF" w:rsidRPr="00F06873" w:rsidRDefault="003F4783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</w:tbl>
    <w:p w14:paraId="72E33BD5" w14:textId="77777777" w:rsidR="00F06873" w:rsidRDefault="00F06873" w:rsidP="00F06873">
      <w:pPr>
        <w:pStyle w:val="a6"/>
        <w:jc w:val="both"/>
        <w:rPr>
          <w:rFonts w:ascii="Times New Roman" w:hAnsi="Times New Roman"/>
          <w:b/>
          <w:sz w:val="28"/>
          <w:szCs w:val="28"/>
        </w:rPr>
      </w:pPr>
    </w:p>
    <w:p w14:paraId="127B612E" w14:textId="77777777" w:rsidR="003F4783" w:rsidRDefault="00F06873" w:rsidP="003F4783">
      <w:pPr>
        <w:jc w:val="right"/>
        <w:rPr>
          <w:sz w:val="20"/>
        </w:rPr>
      </w:pPr>
      <w:r w:rsidRPr="00F06873">
        <w:t>Таблица 2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604"/>
        <w:gridCol w:w="1209"/>
        <w:gridCol w:w="453"/>
        <w:gridCol w:w="453"/>
        <w:gridCol w:w="604"/>
        <w:gridCol w:w="454"/>
        <w:gridCol w:w="454"/>
        <w:gridCol w:w="605"/>
        <w:gridCol w:w="605"/>
        <w:gridCol w:w="605"/>
        <w:gridCol w:w="605"/>
        <w:gridCol w:w="605"/>
        <w:gridCol w:w="605"/>
        <w:gridCol w:w="605"/>
        <w:gridCol w:w="605"/>
        <w:gridCol w:w="605"/>
        <w:gridCol w:w="605"/>
        <w:gridCol w:w="756"/>
        <w:gridCol w:w="756"/>
        <w:gridCol w:w="756"/>
        <w:gridCol w:w="756"/>
        <w:gridCol w:w="756"/>
        <w:gridCol w:w="605"/>
        <w:gridCol w:w="454"/>
      </w:tblGrid>
      <w:tr w:rsidR="003F4783" w14:paraId="45175767" w14:textId="77777777">
        <w:trPr>
          <w:divId w:val="555549202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24BDAE2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Индивидуальный номер рабочего места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318DA48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Профессия/должность/специальность работника</w:t>
            </w:r>
          </w:p>
        </w:tc>
        <w:tc>
          <w:tcPr>
            <w:tcW w:w="0" w:type="auto"/>
            <w:gridSpan w:val="1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B7ACF40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Классы (подклассы) условий труда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316DB4F3" w14:textId="77777777" w:rsidR="003F4783" w:rsidRDefault="003F478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Итоговый класс (подкласс) условий труда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58C39AEE" w14:textId="77777777" w:rsidR="003F4783" w:rsidRDefault="003F478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Итоговый класс (подкласс) условий труда с учетом эффективного применения СИЗ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631B6F54" w14:textId="77777777" w:rsidR="003F4783" w:rsidRDefault="003F478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Повышенный размер оплаты труда (</w:t>
            </w:r>
            <w:proofErr w:type="spellStart"/>
            <w:proofErr w:type="gramStart"/>
            <w:r>
              <w:rPr>
                <w:sz w:val="16"/>
                <w:szCs w:val="16"/>
              </w:rPr>
              <w:t>да,нет</w:t>
            </w:r>
            <w:proofErr w:type="spellEnd"/>
            <w:proofErr w:type="gramEnd"/>
            <w:r>
              <w:rPr>
                <w:sz w:val="16"/>
                <w:szCs w:val="16"/>
              </w:rPr>
              <w:t>)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2E8AE5AC" w14:textId="77777777" w:rsidR="003F4783" w:rsidRDefault="003F478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Ежегодный дополнительный оплачиваемый отпуск (да/нет)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2199D080" w14:textId="77777777" w:rsidR="003F4783" w:rsidRDefault="003F478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Сокращенная продолжительность рабочего времени (да/нет)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24E09040" w14:textId="77777777" w:rsidR="003F4783" w:rsidRDefault="003F478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Молоко или другие равноценные пищевые продукты (да/нет)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560AA13E" w14:textId="77777777" w:rsidR="003F4783" w:rsidRDefault="003F478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Лечебно-профилактическое питание (да/нет)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70D8B7FD" w14:textId="77777777" w:rsidR="003F4783" w:rsidRDefault="003F478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Льготное пенсионное обеспечение (да/нет)</w:t>
            </w:r>
          </w:p>
        </w:tc>
      </w:tr>
      <w:tr w:rsidR="003F4783" w14:paraId="437B68FC" w14:textId="77777777">
        <w:trPr>
          <w:divId w:val="555549202"/>
          <w:trHeight w:val="220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B80D2E0" w14:textId="77777777" w:rsidR="003F4783" w:rsidRDefault="003F4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826A7A8" w14:textId="77777777" w:rsidR="003F4783" w:rsidRDefault="003F4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4DFA880F" w14:textId="77777777" w:rsidR="003F4783" w:rsidRDefault="003F478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химический фактор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1F4291DA" w14:textId="77777777" w:rsidR="003F4783" w:rsidRDefault="003F478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биологический фактор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57E208F9" w14:textId="77777777" w:rsidR="003F4783" w:rsidRDefault="003F478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аэрозоли преимущественно </w:t>
            </w:r>
            <w:proofErr w:type="spellStart"/>
            <w:r>
              <w:rPr>
                <w:sz w:val="16"/>
                <w:szCs w:val="16"/>
              </w:rPr>
              <w:t>фиброгенного</w:t>
            </w:r>
            <w:proofErr w:type="spellEnd"/>
            <w:r>
              <w:rPr>
                <w:sz w:val="16"/>
                <w:szCs w:val="16"/>
              </w:rPr>
              <w:t xml:space="preserve"> действия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157F1BD1" w14:textId="77777777" w:rsidR="003F4783" w:rsidRDefault="003F478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шум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485ACEDB" w14:textId="77777777" w:rsidR="003F4783" w:rsidRDefault="003F478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инфразвук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5EBE8EA9" w14:textId="77777777" w:rsidR="003F4783" w:rsidRDefault="003F478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ультразвук воздушный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4F73C0D6" w14:textId="77777777" w:rsidR="003F4783" w:rsidRDefault="003F478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вибрация общая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26B9AA9C" w14:textId="77777777" w:rsidR="003F4783" w:rsidRDefault="003F478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вибрация локальная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3BD2E67C" w14:textId="77777777" w:rsidR="003F4783" w:rsidRDefault="003F478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неионизирующие излучения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24E0E549" w14:textId="77777777" w:rsidR="003F4783" w:rsidRDefault="003F478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ионизирующие излучения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62C8EADF" w14:textId="77777777" w:rsidR="003F4783" w:rsidRDefault="003F478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параметры микроклимата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50E7668B" w14:textId="77777777" w:rsidR="003F4783" w:rsidRDefault="003F478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параметры световой среды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5855D429" w14:textId="77777777" w:rsidR="003F4783" w:rsidRDefault="003F478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тяжесть трудового процесса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6FB917C9" w14:textId="77777777" w:rsidR="003F4783" w:rsidRDefault="003F478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напряженность трудового процесса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AD273A1" w14:textId="77777777" w:rsidR="003F4783" w:rsidRDefault="003F478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AAB9D5" w14:textId="77777777" w:rsidR="003F4783" w:rsidRDefault="003F478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EA8121F" w14:textId="77777777" w:rsidR="003F4783" w:rsidRDefault="003F478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0CBFEC3" w14:textId="77777777" w:rsidR="003F4783" w:rsidRDefault="003F478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CF94DF7" w14:textId="77777777" w:rsidR="003F4783" w:rsidRDefault="003F478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330CF60" w14:textId="77777777" w:rsidR="003F4783" w:rsidRDefault="003F478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2907D20" w14:textId="77777777" w:rsidR="003F4783" w:rsidRDefault="003F478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C1D1A01" w14:textId="77777777" w:rsidR="003F4783" w:rsidRDefault="003F4783">
            <w:pPr>
              <w:jc w:val="center"/>
              <w:rPr>
                <w:sz w:val="16"/>
                <w:szCs w:val="16"/>
              </w:rPr>
            </w:pPr>
          </w:p>
        </w:tc>
      </w:tr>
      <w:tr w:rsidR="003F4783" w14:paraId="0BA4679A" w14:textId="77777777">
        <w:trPr>
          <w:divId w:val="555549202"/>
        </w:trPr>
        <w:tc>
          <w:tcPr>
            <w:tcW w:w="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0777678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208BB27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4008DD4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44DBC81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5458D6F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84FBCCF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1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0B10BD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18DFDB3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F4A8A1A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9A0EB9F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D7C2D59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FE4691B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8A0E602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FA4B337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C7C32AD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  <w:tc>
          <w:tcPr>
            <w:tcW w:w="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3B0EDB0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</w:p>
        </w:tc>
        <w:tc>
          <w:tcPr>
            <w:tcW w:w="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59B66C8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5C2EB6F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1CEE6ED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97DF7A1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09193AF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BDB8342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</w:t>
            </w:r>
          </w:p>
        </w:tc>
        <w:tc>
          <w:tcPr>
            <w:tcW w:w="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F4736EC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</w:t>
            </w:r>
          </w:p>
        </w:tc>
        <w:tc>
          <w:tcPr>
            <w:tcW w:w="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A12BB34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</w:t>
            </w:r>
          </w:p>
        </w:tc>
      </w:tr>
      <w:tr w:rsidR="003F4783" w14:paraId="22A0F819" w14:textId="77777777">
        <w:trPr>
          <w:divId w:val="555549202"/>
        </w:trPr>
        <w:tc>
          <w:tcPr>
            <w:tcW w:w="0" w:type="auto"/>
            <w:gridSpan w:val="2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D272AC7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Администрация</w:t>
            </w:r>
          </w:p>
        </w:tc>
      </w:tr>
      <w:tr w:rsidR="003F4783" w14:paraId="7EAB4E6D" w14:textId="77777777">
        <w:trPr>
          <w:divId w:val="55554920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45AAED3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5F1A306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Генеральный директор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2081D3B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C564A9C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57904E9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EBE27FF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0115B2B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4E37271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4AA0927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A2E0E89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3F070DE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A26B8FD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A936834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4113F66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4BA01D9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EE5BAD8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E3DE895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8105620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5C4D3BB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AFB7910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C602346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F35DA58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006385D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9AD0BD1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3F4783" w14:paraId="1AE1409F" w14:textId="77777777">
        <w:trPr>
          <w:divId w:val="55554920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CECB565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FF798AA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Первый заместитель генерального директора - Директор по развитию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8A89BB6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76A4299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289CB3C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B46ACF8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1665659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E0B6D46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76BE135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0AB92BB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1290007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CF2DC32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BF620DC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C5788B1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523AFF1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5216886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DB3AA75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09F12D0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1A173E7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9E8438E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E7461DF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1DB8632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DB8125E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9A570B2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3F4783" w14:paraId="2D34A869" w14:textId="77777777">
        <w:trPr>
          <w:divId w:val="55554920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E78D313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C466C67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Директор по продажам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4B95F7F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69147D4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E7D6ECD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D107FB2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CFFA59C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6811243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0A65DD8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96B0893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A34D8D3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86F064B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6515DD1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A88C3FC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BD38910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D3E2805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4920F5F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2649B42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8A51475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00EB268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EDF1AD1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014B85E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5F1ABF7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35EF6F3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3F4783" w14:paraId="2AD593B2" w14:textId="77777777">
        <w:trPr>
          <w:divId w:val="55554920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82D9FB5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954BB3E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Директор по персоналу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2A02737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50D6631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E1606FE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E172A05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9B3E373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5298041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42A1068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CC45AF8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3E2B93B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BE8DDCE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F920BB6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0D84A30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4A3040F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CDF6726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1850362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6DF93A0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A2F56D6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523374B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30D1323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7A3E5DA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5B5C89D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9DE28F2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3F4783" w14:paraId="1C147821" w14:textId="77777777">
        <w:trPr>
          <w:divId w:val="55554920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E8FEDF3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2A87EC2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Финансовый директор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513BF81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1A68857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CC9283A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C1922DE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B5B964E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3A231B0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058F072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F0D3882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93D86B3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8657910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7E23433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BF97D1E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D41B3A7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C95D9A5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BCB6FD3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68DC63F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7FB3B80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C266476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7E8B6DF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5BC3EBD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1BF9534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DCBBCBD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3F4783" w14:paraId="7BFE1A60" w14:textId="77777777">
        <w:trPr>
          <w:divId w:val="55554920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85138D1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EFD97EC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Директор по снабжению и эксплуатации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1BA0517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861FA5A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1CE34F8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ED30C0C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1820F29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58C79D4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92A7D00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E0A51AD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CEC2A2D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B1AA908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8D389F3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65FF449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A2B7986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0E1DDD3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407C0D1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87CF19D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C4DC5CB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EA9A13D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C9B663E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0AE447F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8868C3C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CBEBA4E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3F4783" w14:paraId="0166A5AD" w14:textId="77777777">
        <w:trPr>
          <w:divId w:val="55554920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E46BF1F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B1EF7FA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Помощник руководителя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E1C2B5A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9B80D5D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4E57152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13903AC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34EAFC1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CB969E3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01FFD16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63D03BE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DC56630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8EE3B4C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6658FD4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14B7ADB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7B4D7EF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FCCC463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D970A17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66B0592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2C19D8F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8C669E4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ED91BBB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A09AED9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0859379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F775E39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3F4783" w14:paraId="11D44416" w14:textId="77777777">
        <w:trPr>
          <w:divId w:val="55554920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9EE7FB7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DA66D38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Офис-менеджер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4B8C533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F7216C9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6E0EE04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E17F6DB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865FC82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B94F5F9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CAD16C5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74F37B7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5195181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7589C88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D79B8A4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1AD3E01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E305858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FBA19B6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17941B2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3DA16B2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0A553A7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186EEDB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0862272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4E455EA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6C0DE6D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021F581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3F4783" w14:paraId="5CEFBA48" w14:textId="77777777">
        <w:trPr>
          <w:divId w:val="55554920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744BAE3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2C26776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7080145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9258104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ED36533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EDE1AD6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9B85E42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104CDA2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051C0E0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B61497C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E4CFA68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A2F31E4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F999D97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33F98AC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9D0F120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FBF2F04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47B96DB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4570056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8B4C698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A33AFE0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BEF0B8D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C9AFEA2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1276199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ED7EEC5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3F4783" w14:paraId="7EABF311" w14:textId="77777777">
        <w:trPr>
          <w:divId w:val="55554920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3CA3744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FB7271D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бухгалтер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0643D4F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090B4E6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A78B40C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39FF7B1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AEE1825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B210AEC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DACE484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CC75B32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7024C54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E371114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196E895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5657E6F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1B04E26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3B3023D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569B05B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29F76DE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A9FD407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095DEEC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095CE11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E0F1CD7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4D26CED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7A98DA6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3F4783" w14:paraId="70AD5C1B" w14:textId="77777777">
        <w:trPr>
          <w:divId w:val="555549202"/>
        </w:trPr>
        <w:tc>
          <w:tcPr>
            <w:tcW w:w="0" w:type="auto"/>
            <w:gridSpan w:val="2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598C43F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Бухгалтерия</w:t>
            </w:r>
          </w:p>
        </w:tc>
      </w:tr>
      <w:tr w:rsidR="003F4783" w14:paraId="28B3D470" w14:textId="77777777">
        <w:trPr>
          <w:divId w:val="55554920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5B372FE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04F456E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Главный бухгалтер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C27478E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9F0EE13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AEA206D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2EAC10E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2FCE630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B17B0CE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E6A1DB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8DC324A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28211A7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2EC2C88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975106F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B04408D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D2D43FA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C95B718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69DF56C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4DD2B0B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3C913BF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4075C8D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9768915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375A7C6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3B212CB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187FAF9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3F4783" w14:paraId="074217A3" w14:textId="77777777">
        <w:trPr>
          <w:divId w:val="55554920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5E98616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AC9B2B7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Заместитель Главного бухгалтера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D9DD36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F084C70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C694D24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EC1197F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0FBF88D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D7B03C7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34CB8DD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15CF2BF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5D9318D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84EAF7C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DAF09E8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F1BC54D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76CE167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71022BC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1113282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BCB5F25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40DF7F1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6EDA8CD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671888E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C907F62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E73BD98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93D7F1C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3F4783" w14:paraId="36752014" w14:textId="77777777">
        <w:trPr>
          <w:divId w:val="55554920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D91801D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1EC9F58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Бухгалтер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DA9BF66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4206A05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A9023F9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6C0DF58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04535A4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A27CC63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3D8DCD0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19BF226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6A58CCD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81744A8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FB18CA4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96D3E7A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F02B26D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583CCD9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C568515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E3C782E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0DB58CD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9EA6D03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165034E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B3C860E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BEF7BD6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D6E95CA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3F4783" w14:paraId="63D59B88" w14:textId="77777777">
        <w:trPr>
          <w:divId w:val="555549202"/>
        </w:trPr>
        <w:tc>
          <w:tcPr>
            <w:tcW w:w="0" w:type="auto"/>
            <w:gridSpan w:val="2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65C73DC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Финансово-экономический отдел (ФЭО)</w:t>
            </w:r>
          </w:p>
        </w:tc>
      </w:tr>
      <w:tr w:rsidR="003F4783" w14:paraId="3D3E187A" w14:textId="77777777">
        <w:trPr>
          <w:divId w:val="55554920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4BC9DBB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2FBC2F0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Менеджер по финансовому планированию и кредитованию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F7226EA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94B9B8D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49B4111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31C2902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A5DE0B4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E825553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9102C44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C7F01BF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F72DC73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47FD602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741E756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654BB90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BAC5DC0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E9571CE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63BCAC5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EDEC6BA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37A9B45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1A38DC5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A828108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B9CC7CE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8A9F0A4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A81B65E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3F4783" w14:paraId="6B263A35" w14:textId="77777777">
        <w:trPr>
          <w:divId w:val="555549202"/>
        </w:trPr>
        <w:tc>
          <w:tcPr>
            <w:tcW w:w="0" w:type="auto"/>
            <w:gridSpan w:val="2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23DE27B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Отдел по управлению товарными запасами и ассортиментом</w:t>
            </w:r>
          </w:p>
        </w:tc>
      </w:tr>
      <w:tr w:rsidR="003F4783" w14:paraId="09EC57E7" w14:textId="77777777">
        <w:trPr>
          <w:divId w:val="55554920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49405EE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DB44CE9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Руководитель отдела по управлению товарными запасами и ассортиментом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8F74B20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20A0B94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66AF779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0A4941B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4D29DA8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EF72BAA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B531FB4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EF41B79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5CEDE21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C2C647E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E17FAB6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8F9CFCB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2A550A6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B13C918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11680ED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75CCA74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DCFB37C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42572E3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BB55C50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7A3277A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92E58EC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2163B43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3F4783" w14:paraId="53C6FD99" w14:textId="77777777">
        <w:trPr>
          <w:divId w:val="55554920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AF4F53C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270E11B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 по управлению ассортиментом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F788846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E10B980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2A935B3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07DD178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5D9C057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DB4719F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E779416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C78FA18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81F25FD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E012863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D7730C3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09677AA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77991E5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DDECF90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7CDAB30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82D5583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E364CD7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42ED489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39C4C23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E218F51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883DD89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5D692B5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3F4783" w14:paraId="3B247FF7" w14:textId="77777777">
        <w:trPr>
          <w:divId w:val="555549202"/>
        </w:trPr>
        <w:tc>
          <w:tcPr>
            <w:tcW w:w="0" w:type="auto"/>
            <w:gridSpan w:val="2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3FBBA3D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Юридический отдел</w:t>
            </w:r>
          </w:p>
        </w:tc>
      </w:tr>
      <w:tr w:rsidR="003F4783" w14:paraId="0E061C2F" w14:textId="77777777">
        <w:trPr>
          <w:divId w:val="55554920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24DFD5A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4FD1847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юрисконсульт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C990035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4A9ECBB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5EB7376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4B9522E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4928029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34B6961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F1688D4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E8BF7A4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AA84B7D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564A617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144BC96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503A6A0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81C23AF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A91EF6E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B9B164A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7B31217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BC9C3E9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66DAD64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8A1B6F6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EF4C8D7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FC9D943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DA0D487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3F4783" w14:paraId="52145772" w14:textId="77777777">
        <w:trPr>
          <w:divId w:val="55554920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B73E216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7B52382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Юрист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B2010F1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8369170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076761E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B9E1D1D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BCFAE8F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96899AA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CDBD005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7C831AB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62675DD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C848C29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401B173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001573A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E7C2CB9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CCCC1B2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62FB9AE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FF33753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09E79AB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AAE5B2E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DECC72F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FA216E4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854E0E0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B43C61E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3F4783" w14:paraId="4752DDE3" w14:textId="77777777">
        <w:trPr>
          <w:divId w:val="555549202"/>
        </w:trPr>
        <w:tc>
          <w:tcPr>
            <w:tcW w:w="0" w:type="auto"/>
            <w:gridSpan w:val="2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16B957D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Отдел персонала</w:t>
            </w:r>
          </w:p>
        </w:tc>
      </w:tr>
      <w:tr w:rsidR="003F4783" w14:paraId="0CF7BFD8" w14:textId="77777777">
        <w:trPr>
          <w:divId w:val="55554920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1172282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F93B548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 по подбору и развитию персонала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09E861D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C8BE339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D98CFA2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A625018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8A7852E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DAD1519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40F1C53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2BE777E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FFAE05C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67DFD1E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A643D9D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29CA872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EF6F348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2DFF124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432BFC8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9F41CFF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5092519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AE10E58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6F00CC6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226FAB8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C6D492C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79CFF37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3F4783" w14:paraId="33CB1EB2" w14:textId="77777777">
        <w:trPr>
          <w:divId w:val="55554920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787734D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20А (19А)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25EFC6E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 по подбору и развитию персонала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106EF49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216AFDE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B65A427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557311A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D03907C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CCA96F3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30DC111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1B48C62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67A51F6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DA71359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D9E1406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4730A17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C56DB04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B1CE6F1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ED49820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CDCBEBE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B8E64EE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0C2B323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85F13CB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2871090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2933888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4EC9989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3F4783" w14:paraId="393C84C3" w14:textId="77777777">
        <w:trPr>
          <w:divId w:val="55554920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2656B4F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7D2649A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 по кадрам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D6A5CE9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47B1EE0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25C551C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B39F5ED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99C6E85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148D3F5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1F85092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E37C076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BDF5D62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30E75CE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CCA4DC2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815D0EF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7FD4947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AF0E437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66FC708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9334876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F6FA671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9511324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5840F7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2C12B5B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7A923EB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ED3AA64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3F4783" w14:paraId="5097A3F4" w14:textId="77777777">
        <w:trPr>
          <w:divId w:val="555549202"/>
        </w:trPr>
        <w:tc>
          <w:tcPr>
            <w:tcW w:w="0" w:type="auto"/>
            <w:gridSpan w:val="2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1BDFCC9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Отдел информационных технологий</w:t>
            </w:r>
          </w:p>
        </w:tc>
      </w:tr>
      <w:tr w:rsidR="003F4783" w14:paraId="14F73A62" w14:textId="77777777">
        <w:trPr>
          <w:divId w:val="55554920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479A7EC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A2BF23C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системный администратор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2F8B80B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AB96C71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681FB00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3870193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D541E52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F1C194A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402FC23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18F6C70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63FAE1F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407C644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94DC60B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7B35555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5DD86B4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E8585BB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367FE59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79564A4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942A5EA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CE40702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2ED9B17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0638026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437ED86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09FFE9B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3F4783" w14:paraId="098F951F" w14:textId="77777777">
        <w:trPr>
          <w:divId w:val="55554920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B876C4F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5530C92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Системный администратор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E1614A2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0224B4A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EAF37D0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2FD0FEA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1584652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28E881D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1088F95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079392B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59311FE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6262248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FFDD1EF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76BBD5A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B4C0588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E7CF218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A606BB2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0105194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D1639F0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8B9753F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DD3B6D6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E1A2C45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D214F12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1E3570F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3F4783" w14:paraId="328DC174" w14:textId="77777777">
        <w:trPr>
          <w:divId w:val="555549202"/>
        </w:trPr>
        <w:tc>
          <w:tcPr>
            <w:tcW w:w="0" w:type="auto"/>
            <w:gridSpan w:val="2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458825B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Отдел снабжения</w:t>
            </w:r>
          </w:p>
        </w:tc>
      </w:tr>
      <w:tr w:rsidR="003F4783" w14:paraId="6676B97E" w14:textId="77777777">
        <w:trPr>
          <w:divId w:val="55554920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34358FC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9B966DB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Руководитель отдела снабжения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8ABB8F3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EE32782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B6F68EB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C18A5CF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89DD701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A4E3548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55EBE8E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EC13EA7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8D6A40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A32146E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E46B17A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9137648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AAD5D48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7E064AD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68332A9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23B7A4D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ECFAE05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053CBAF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9B9D890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9B5B393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AB6EF23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700D84D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3F4783" w14:paraId="51A1235D" w14:textId="77777777">
        <w:trPr>
          <w:divId w:val="55554920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3B70776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FA64143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 по снабжению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82289DF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0100462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184EB4F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3440906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41ADE0E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5C5A5BD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A742EA9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62ECB8F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C43EF57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5418D88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EDF8BB2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0FF1E15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631CD31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F99A82A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4D54B85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5BEF540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9D35A1D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C34D76A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238BEED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6012D2A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62E7E67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0B3ED3D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3F4783" w14:paraId="06EBB306" w14:textId="77777777">
        <w:trPr>
          <w:divId w:val="55554920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DD67756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26А (25А)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7ACDBD6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 по снабжению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D7A600E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AC3E595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84B5F92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E9E20BB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35A84B8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2A25810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9195A1F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CA317DA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7D6CFB4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6EAE722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CB1ECC7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0D55793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38D6E9B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3D8FFBB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6D79774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7DA13E8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43A9228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605F16F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D0BEE31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DBD907C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C5CD837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0DF7080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3F4783" w14:paraId="726225F1" w14:textId="77777777">
        <w:trPr>
          <w:divId w:val="555549202"/>
        </w:trPr>
        <w:tc>
          <w:tcPr>
            <w:tcW w:w="0" w:type="auto"/>
            <w:gridSpan w:val="2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B3F9C76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Отдел логистики</w:t>
            </w:r>
          </w:p>
        </w:tc>
      </w:tr>
      <w:tr w:rsidR="003F4783" w14:paraId="00DE378C" w14:textId="77777777">
        <w:trPr>
          <w:divId w:val="55554920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A568EE7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5B5139A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Руководитель отдела логистики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EBDD310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356D7AA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59C8034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FEF36DE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7188C62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3CE6C1C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1164637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E906FDE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62060DB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33076CB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54A1D4B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7528E06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51F7CD5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404CC93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728EB09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7CD84A0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265A51F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07C7C8A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2C291A6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D5A6D24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119BDC4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391F12E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3F4783" w14:paraId="5AA8D929" w14:textId="77777777">
        <w:trPr>
          <w:divId w:val="55554920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805B46C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DE786C7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Менеджер по логистики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62A42AD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E4CE480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6E6F3DD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5265EAC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C0AA9D9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022E0F8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51D5CBE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27BA5EA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C98C105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B31D3CE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1974A66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40DE63F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446EBC2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FCF4878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E1BF904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22CC4A0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A80147A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E9E6ACE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E743C8D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C43AD49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B5BAEFA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7545E0C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3F4783" w14:paraId="23E3813B" w14:textId="77777777">
        <w:trPr>
          <w:divId w:val="55554920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A9FDBD4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1C11701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79C43AC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0DD142C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C5BC209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72FBC66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D5B428A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114656C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683D068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9DED609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4C5F035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89D1265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CD7912B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4E90EB8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BE65220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DE9990C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5A15247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8DE3D5D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0E5153E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F6CBA0C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92A45FC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5CBB668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3216FCD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4CAD1E7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3F4783" w14:paraId="4C05E945" w14:textId="77777777">
        <w:trPr>
          <w:divId w:val="55554920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9E18714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C07F185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7C93A55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DCF9F80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126DC6C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AE2FCDD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10B9E20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5BE046C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5BC7210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9708696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CE7F9DC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A69772A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B0D650A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BEA2837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115C249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ACB518C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5043856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DF1F1DE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5D89516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0DC32C0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A93CDB7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347906A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B7C0F6B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1685EB3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3F4783" w14:paraId="48FA703A" w14:textId="77777777">
        <w:trPr>
          <w:divId w:val="555549202"/>
        </w:trPr>
        <w:tc>
          <w:tcPr>
            <w:tcW w:w="0" w:type="auto"/>
            <w:gridSpan w:val="2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9D2D9CE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Отдел рекламы и маркетинга</w:t>
            </w:r>
          </w:p>
        </w:tc>
      </w:tr>
      <w:tr w:rsidR="003F4783" w14:paraId="4D8DCAC5" w14:textId="77777777">
        <w:trPr>
          <w:divId w:val="55554920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AB04A58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820F3AC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Руководитель отдела рекламы и маркетинга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331084A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B17F3EC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0F573F0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36D7170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8A5B8D1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8B01B25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70E1F99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3DF2386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2629795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B5E090B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18DC3A3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697197B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DB978A6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F56409C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AF98560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17E9283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FC76EE0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0F56590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1460526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64079B7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28A50E7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F4E6538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3F4783" w14:paraId="1EA9C79C" w14:textId="77777777">
        <w:trPr>
          <w:divId w:val="55554920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3A8C59A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CB17D37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 по контекстной рекламе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01D5969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0FBCDFC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71A2944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1AE050B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C04740D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1E4F6B5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7D94B62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62DA8F9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0B81F0B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28BA084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199D8A5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61912FA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AF9BCE9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9D12A69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854C9F9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7D52867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77BD42E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487BD9B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681B56D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91A19CB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95C830C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D1C3854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3F4783" w14:paraId="7197C5EB" w14:textId="77777777">
        <w:trPr>
          <w:divId w:val="55554920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25B5E05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632E86B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3D-дизайнер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A0B1B6C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727F42B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2CF1213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CF557DD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B38A7E2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78D4079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0EF44B7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2BE364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CBF5509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32E0EB7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8F75127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2F13ABA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B66F18D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74D6AFE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00E51A9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05FB3DC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283D53E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986897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FF1441D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5CF15E0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48730A1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1616CCC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3F4783" w14:paraId="1B036B3D" w14:textId="77777777">
        <w:trPr>
          <w:divId w:val="55554920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90B338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34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8384615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Дизайнер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1E56C33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9748877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A40FF4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F04E280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97220B1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A5CF81F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BA7A497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961FAD7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EE0D69B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295E39C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B498F59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00CFB3B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D0F0596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4562EC7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94D2F41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11ABBD6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9A4D7E3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3FADC74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9E848CD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F3DA136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A5E6C10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3645450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3F4783" w14:paraId="64AA150F" w14:textId="77777777">
        <w:trPr>
          <w:divId w:val="55554920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D35C565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2E2A369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Менеджер по рекламе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BA3C665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4FEBC9A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B96245A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9FD8AAE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EBE03F5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AAACA89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528BF69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7441095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93D247B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9AD624A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BA0A866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D68F9BE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F41B9B4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77DF367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5EF7510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E6A9498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9D36462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DBEE348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F223FA2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FF01B11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94B469F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7E12DE3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3F4783" w14:paraId="06B2B05B" w14:textId="77777777">
        <w:trPr>
          <w:divId w:val="55554920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BF6D81B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7CD8714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Менеджер по маркетингу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2C41376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72B5FD2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607DFD8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723322A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C486726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0A9FA3E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3F1E367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1ADE02D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67DFE8F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A9B701D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8290345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86F35ED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D747FFD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95F0445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D33B28B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355527D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B4A7701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2C422ED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97CB576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04A6821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1898200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34CDC78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3F4783" w14:paraId="6C20F14C" w14:textId="77777777">
        <w:trPr>
          <w:divId w:val="55554920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02439FD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8D14D1A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Контент-менеджер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087CAC0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47A2A47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DB4A973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6D5A1CF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CAD2D96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ABA8D7D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1D2BE84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CE39A15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29AE016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A937844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679C576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89903FB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13A6BED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94B68B1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CFC4969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5990554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A6E4C99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47D3E56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3CD17ED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E1B98CC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3C17857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0327E38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3F4783" w14:paraId="18984C7B" w14:textId="77777777">
        <w:trPr>
          <w:divId w:val="555549202"/>
        </w:trPr>
        <w:tc>
          <w:tcPr>
            <w:tcW w:w="0" w:type="auto"/>
            <w:gridSpan w:val="2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6D5F156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Отдел специальных проектов</w:t>
            </w:r>
          </w:p>
        </w:tc>
      </w:tr>
      <w:tr w:rsidR="003F4783" w14:paraId="51EB5872" w14:textId="77777777">
        <w:trPr>
          <w:divId w:val="55554920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5BAD52A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B9074DE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Руководитель направления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FE01C80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3B228A7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4CE5374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A64593D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6C059AB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C3CCD2A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3978826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74EBCA5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2A7F18A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FEA0EAE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141F0FF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9C71A8F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52DB6E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3B8F1FE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9284762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9475796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0F7FF4B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509A601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E325253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B8D0B73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CFD17B0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4829DC4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3F4783" w14:paraId="20C5F390" w14:textId="77777777">
        <w:trPr>
          <w:divId w:val="555549202"/>
        </w:trPr>
        <w:tc>
          <w:tcPr>
            <w:tcW w:w="0" w:type="auto"/>
            <w:gridSpan w:val="2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CACEB26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Конструкторский отдел (430005, г. Саранск, ул. Большевистская, д. 60)</w:t>
            </w:r>
          </w:p>
        </w:tc>
      </w:tr>
      <w:tr w:rsidR="003F4783" w14:paraId="7593B475" w14:textId="77777777">
        <w:trPr>
          <w:divId w:val="55554920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51D9E39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C4BD26A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конструкторского отдела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3D400F4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7355F51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59675A1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82B54BD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15EB9CA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A0A6022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B16EBD1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961873F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D8E38F5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42BC3E7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E0757E6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AC3EA73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905F3BA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463F805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A2E9C4D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92F1090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D9B2EF1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564AA18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1DE2CB0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3655133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0E8F5B6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426F50C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3F4783" w14:paraId="25EFB1A4" w14:textId="77777777">
        <w:trPr>
          <w:divId w:val="555549202"/>
        </w:trPr>
        <w:tc>
          <w:tcPr>
            <w:tcW w:w="0" w:type="auto"/>
            <w:gridSpan w:val="2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E7EEA4F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Отдел продуктового менеджмента</w:t>
            </w:r>
          </w:p>
        </w:tc>
      </w:tr>
      <w:tr w:rsidR="003F4783" w14:paraId="21049770" w14:textId="77777777">
        <w:trPr>
          <w:divId w:val="55554920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77EAB5A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180A689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Бренд-менеджер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F81C5F0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0935ECE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0A8DDC6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950E613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F97252B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479BA49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CEC7049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59CA4C5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569E3F9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A5B8918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4A73C0D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EB7B2DC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8559097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598D5A3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3488D74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16780AB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ABFFEAF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29A3BE5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1F87C22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4BF0A2E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FF671C9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C77F525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3F4783" w14:paraId="7E6C41D4" w14:textId="77777777">
        <w:trPr>
          <w:divId w:val="55554920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8325511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DF63B8D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Продакт-менеджер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A5769E9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686F9BF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327CFA9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9562D82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A1CA706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8407701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C225BCD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D28734F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3DC5B24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7A14BD2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1E685A9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3A2A473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18B9397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2A9CA17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6BAC414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00EB89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C58D06B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640770F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2243A49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2DCF96E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259D4FE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B4CDAA1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3F4783" w14:paraId="4D1FD543" w14:textId="77777777">
        <w:trPr>
          <w:divId w:val="555549202"/>
        </w:trPr>
        <w:tc>
          <w:tcPr>
            <w:tcW w:w="0" w:type="auto"/>
            <w:gridSpan w:val="2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A265F39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Отдел продаж</w:t>
            </w:r>
          </w:p>
        </w:tc>
      </w:tr>
      <w:tr w:rsidR="003F4783" w14:paraId="7194924E" w14:textId="77777777">
        <w:trPr>
          <w:divId w:val="55554920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9455716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42AC879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Руководитель отдела продаж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859AFDD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3BC65F5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DA05C72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C073F62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D174E65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2275094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94B4070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6F40080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9C3F2FC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D4D8822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26C7158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5451384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60A5A90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6411537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9D79CB8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FA43275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93096C3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8146BA9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27334C5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8BC4581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9C33AD5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1B4D678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3F4783" w14:paraId="0392F2E0" w14:textId="77777777">
        <w:trPr>
          <w:divId w:val="55554920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BBDBCEF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9060DBD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специалист по тендерам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84A01AD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A2F008C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834C544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B808357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C3B7EF0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181B154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77CABF9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4DE3BBB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CA671B1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8645769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C7A3541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759DDD9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DA0A294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689CBF3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F620E5A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FCD942B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CBA3107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DF7B9AD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39AFD69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BF87DA2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F89D8B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AC0DAB3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3F4783" w14:paraId="7FE4A3A7" w14:textId="77777777">
        <w:trPr>
          <w:divId w:val="55554920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77C39CB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3C1DFFD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 по тендерам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FBAAC13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7683377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38B188C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A39952A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E1C5216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F85EA0F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F713A03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5CB4288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1C43327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EEB072E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97F4966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32FCF29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C2B0A2B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A320F41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D7FFF5E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27468F5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6EB2E22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755B1DC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D9517CB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BBE9C8B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A883325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61F0A8D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3F4783" w14:paraId="2D0A5472" w14:textId="77777777">
        <w:trPr>
          <w:divId w:val="55554920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167351C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F6D14F6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Менеджер по работе с дилерами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6CA1E80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300E08D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3B36912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4D2CE4C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64135FD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EC118D5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0E268C3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8D9E253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9CC49C5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D36C635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95ECF92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54DF898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B46AFEB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1D795E6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69E75FD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8215829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23FC9ED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432694D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CFEB7DE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2E09417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C9E2B64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AF390E4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3F4783" w14:paraId="2047279F" w14:textId="77777777">
        <w:trPr>
          <w:divId w:val="55554920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056562F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46А (45А)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B350878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Менеджер по работе с дилерами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C928A56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CD1C392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648ADC8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D3F9A42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C0DD68E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9ECD3BC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D83BE73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22DEBAA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6B6A0D8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74527E8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318B3EB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5BB0089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2104A27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5F9B7D2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80DE4A9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809D421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C1BBA53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EC7CECD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25587B5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644008D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9D5D3E0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B2E0A20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3F4783" w14:paraId="4D043F80" w14:textId="77777777">
        <w:trPr>
          <w:divId w:val="55554920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4C7C8DD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47А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F71B8C6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Менеджер по продажам В2В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8CA72C0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9A0FC06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FF16EF0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C39B14C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C538EB9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C970815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91DBBEF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4BFA368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6EC8F9E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C4E7B23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9D6C647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F818675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710093A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D3EBDED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B090E5A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5788A0F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C552290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91BC23C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8F73C0F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FC7D123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FAEDC57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247F162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3F4783" w14:paraId="4B0B9809" w14:textId="77777777">
        <w:trPr>
          <w:divId w:val="55554920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704F7EE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48А (47А)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4A8248D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Менеджер по продажам В2В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18F0CD0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7EB6E5C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DF5C7B8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8FBA0E7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858AD8F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D0739AA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93C0C1F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FA9C12D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E64B2DE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82EA81E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0F46CF3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C048F40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5F87672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7E4D858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14C7525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D36E9BA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EB163E1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6518A61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1366456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EB3FA75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99C0B5B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26C97E1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3F4783" w14:paraId="6ED0C74D" w14:textId="77777777">
        <w:trPr>
          <w:divId w:val="55554920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6D47082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49А (47А)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EECD988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Менеджер по продажам В2В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F6219FD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18BC1D2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99776FF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2BCE915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446994E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3741488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744A562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F8983BC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98F82B0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195670A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B9EC0F2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45D0DB6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0E3B417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A80C04E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85E4408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364BC9F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AA5182C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A9D25DB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9C1FC2E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1F43E56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20849F9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30AC268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3F4783" w14:paraId="4648511D" w14:textId="77777777">
        <w:trPr>
          <w:divId w:val="55554920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A7AC5AA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2FDEBCB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Старший менеджер по </w:t>
            </w:r>
            <w:r>
              <w:rPr>
                <w:sz w:val="18"/>
                <w:szCs w:val="18"/>
              </w:rPr>
              <w:lastRenderedPageBreak/>
              <w:t>продажам В2С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24B86D6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680B382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2734E0F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C864209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5A009AB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79FD105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92275DF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A10C9AD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115A746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6BEEF77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5F56332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1EB737F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0BA8C0E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F9BC269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57E215D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2D2EA38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0701C84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802DA4F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07DD7E6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6D06C2B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4D290C0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D07FB81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3F4783" w14:paraId="7BC0249D" w14:textId="77777777">
        <w:trPr>
          <w:divId w:val="55554920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F5CA9CA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0EA8593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Менеджер по продажам В2С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0130E0D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60EE4A9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46707D3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FA42117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6963783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BDC735C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34250F0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227C9B9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B72A370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7F4C260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3D1A9AE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D6732A7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B0F2495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EFB41F7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81E98C5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8D770BF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C0D0530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A8CC5F3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592C801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B0FA834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2B4A491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71A01B4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3F4783" w14:paraId="5F975568" w14:textId="77777777">
        <w:trPr>
          <w:divId w:val="55554920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5498D27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1B8DD38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Ассистент отдела продаж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C0B9531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3676F91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22FBD69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C820D4D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44550F7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23FE63B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8701863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F645539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7263B96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0C88EBB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9188057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C004C5F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27E85EC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AE4650F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705BE61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265561E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4A5B6A8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45D2B50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5538591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037B590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43D1D65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79D7B7E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3F4783" w14:paraId="068F200A" w14:textId="77777777">
        <w:trPr>
          <w:divId w:val="55554920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BB45F4E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1B91C15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Менеджер по работе с сетями и маркетплейсами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5774F49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D296E73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97EFDD4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7DC95DD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46E360B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31C4073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DE170AB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CAC1162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023BE76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64E710A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A533AA3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5FD6D49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6565CD7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A347D58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AB97F9F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961CAC2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7AC3FB5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614C452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5BC2ECB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F5BF3A5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59EC8DF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78CFB3D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3F4783" w14:paraId="3DE252CA" w14:textId="77777777">
        <w:trPr>
          <w:divId w:val="555549202"/>
        </w:trPr>
        <w:tc>
          <w:tcPr>
            <w:tcW w:w="0" w:type="auto"/>
            <w:gridSpan w:val="2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BCCE10C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Центральный склад (125476, г. Москва, ул. Василия Петушкова, д. 8, к. 4)</w:t>
            </w:r>
          </w:p>
        </w:tc>
      </w:tr>
      <w:tr w:rsidR="003F4783" w14:paraId="31B46FE3" w14:textId="77777777">
        <w:trPr>
          <w:divId w:val="55554920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E8EE986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BA180DD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склада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DD96731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8589286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8FA02B5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A46C667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8361F6E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F6099C6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7F82077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5023F68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247723D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9F678EF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F8A3C85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5409009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8E27B52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3A1A84A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BC2253B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21B1623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42CFE0D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D1B218D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4E2ED20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0AFA25E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CF4BD66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412D650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3F4783" w14:paraId="00A252A0" w14:textId="77777777">
        <w:trPr>
          <w:divId w:val="55554920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2353379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E04AB41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Кладовщик-комплектовщик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42AD806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AAE17F3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3D9A0D8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EFC3099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BE124EA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751FBDA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F37A1AD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4424EA0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ECF35BB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E4D0619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BEFCBA5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9643543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45C0749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9903AFC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D33A99F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1FEE499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A947F05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DD9E0EC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A968C30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C8CC7BC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FD736E9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E626AA6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3F4783" w14:paraId="565F4ADC" w14:textId="77777777">
        <w:trPr>
          <w:divId w:val="55554920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E488250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56А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EBC2E1F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Грузчик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44258C4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0543AA2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A5A341C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18E1F83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45BE2D7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41A54DC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1362E0E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691700F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4849FED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EF84072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4CD2271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CAF1866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447E89C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5B35D59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D10ED68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D7092F6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2C2BBAA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3A6297F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892C494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18C3AA1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BB21CAA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B026811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3F4783" w14:paraId="0C87F3D8" w14:textId="77777777">
        <w:trPr>
          <w:divId w:val="55554920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0C7CF56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57А (56А)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C69E1EC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Грузчик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50CDFBE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9F06108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5C71DAF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2CAC21B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7853F21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DD3AD1B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CA4AFAA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4F3D1D7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8C61113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189FC4A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5A07C6C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8D21765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ED86792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F09F268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BA53341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BAC3CA5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99F85B2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7D8CBF8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3159574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E134B00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530F9E6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2EF9731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3F4783" w14:paraId="0BC0989E" w14:textId="77777777">
        <w:trPr>
          <w:divId w:val="55554920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6A24C0E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58А (56А)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B4CA3D5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Грузчик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635E7B0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D062573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FD796CC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CC11124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5BB3D76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B31B839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D75532D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904B17A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4195DC8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C2F6792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1A5226F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726C05C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4AE6091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0BB57AB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E1F0F6B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89F3C9C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FE5041C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FDBA567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8652460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B316D69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23F3CC6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F0B336D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3F4783" w14:paraId="32EBDA54" w14:textId="77777777">
        <w:trPr>
          <w:divId w:val="555549202"/>
        </w:trPr>
        <w:tc>
          <w:tcPr>
            <w:tcW w:w="0" w:type="auto"/>
            <w:gridSpan w:val="2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6ABABD4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Сервисная служба</w:t>
            </w:r>
          </w:p>
        </w:tc>
      </w:tr>
      <w:tr w:rsidR="003F4783" w14:paraId="386FC375" w14:textId="77777777">
        <w:trPr>
          <w:divId w:val="55554920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D239B2A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A045B24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Руководитель сервисной службы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4297FD3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7196BFD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5509470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F5B6A20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1031482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E36929F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EA3BDF8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ABBB5A1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E338F92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B17A2B8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4CA15AF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7AE8DD2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E83BAC7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EA1707C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2651931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B8445F7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C7CF46A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0B95EB2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272CADA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8DCCE28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9DDC0E1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B3D443E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3F4783" w14:paraId="4807AF66" w14:textId="77777777">
        <w:trPr>
          <w:divId w:val="555549202"/>
        </w:trPr>
        <w:tc>
          <w:tcPr>
            <w:tcW w:w="0" w:type="auto"/>
            <w:gridSpan w:val="2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2AA3D8A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Обособленное подразделение "Санкт-Петербург" (192241, Санкт-Петербург, проспект Александровской Фермы, д. 29, </w:t>
            </w:r>
            <w:proofErr w:type="spellStart"/>
            <w:r>
              <w:rPr>
                <w:sz w:val="18"/>
                <w:szCs w:val="18"/>
              </w:rPr>
              <w:t>лит.Е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лит.Г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</w:tr>
      <w:tr w:rsidR="003F4783" w14:paraId="71E21563" w14:textId="77777777">
        <w:trPr>
          <w:divId w:val="55554920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9E0B4D8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C86A5AC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Руководитель Обособленного подразделения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48EA436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F3E4E4E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44F0A5C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74D475C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AB76964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952FA6B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F5DB397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8BF5DBB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07B996B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0B9401E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DDD72BF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3880967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4DD87F8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1B5D683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7F339E0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90041DB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9EB5596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43F2BF7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6867FB7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0DE7948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1DF84EA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6FAE2F8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3F4783" w14:paraId="5DCB7455" w14:textId="77777777">
        <w:trPr>
          <w:divId w:val="55554920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95B7A3E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61А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56D58FE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Менеджер по продажам В2В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EFBD228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DB9FFC1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39563EF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52792FA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A3E61C7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639EAC8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6F0CC2F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ED5CC2A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B063DBA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97AD393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813816D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F58EFF6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1FAA781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7F8D282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FB0AC7B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7D5A9B3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ADC08A6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644B339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49C99A1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6BE7C25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4AD7C4C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E8635D1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3F4783" w14:paraId="7F5A5BAC" w14:textId="77777777">
        <w:trPr>
          <w:divId w:val="55554920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13ABFD0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62А (61А)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5DD6DB9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Менеджер по продажам В2В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AC71FE9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41FEEFC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81FFC02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E13B6FC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55FCEB8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78A3545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C2A7C65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4F310DA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BDA2CB9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BF29186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3C56CC3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7EA5FAF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565BDAC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B2A6E7D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5DD86C2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E876FAF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CD450AF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82827B0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78743D0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B4130DE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EFC983B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B68D257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3F4783" w14:paraId="0A70FC55" w14:textId="77777777">
        <w:trPr>
          <w:divId w:val="55554920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87BD04B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63А (61А)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0F29BFF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Менеджер по продажам В2В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6575BCF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069C354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4775105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06C0F0D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C8A1E38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9B62289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B57BF0F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0495B65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9440D54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2C02EFA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1D6F008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DC33A1F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599A195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1D8C7BE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4738C2F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FD5977B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0210A33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E91090F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D15900B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F43B8C1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413BE3F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4765393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3F4783" w14:paraId="29C888E8" w14:textId="77777777">
        <w:trPr>
          <w:divId w:val="55554920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B8CF8C2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A3006F0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Менеджер по продажам В2С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F870491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9C737A4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AAE9047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5E1DDD1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5077598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A36F375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9267B8F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45F15A8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ECEBFD9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CA2BE4D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A6B5AFA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38DFBD8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9034AD6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E5AC484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B31CE74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0C9EB17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D4CBEFA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4474CB2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E561443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754591B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9EB49F0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2802999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3F4783" w14:paraId="3C8DB3B8" w14:textId="77777777">
        <w:trPr>
          <w:divId w:val="55554920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D38FA36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DE3997F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Кладовщик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F847998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839C1F8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AD30368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C36B574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9DBE29B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3912860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2C6E370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30FFD34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7719299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B11E833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905C698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DA0756F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FC5F059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7A27C0B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F7D999F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07B4A9E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4EA71C8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11BCC29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2743E2D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08212CC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917FCC5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848D12F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3F4783" w14:paraId="2BE56DAA" w14:textId="77777777">
        <w:trPr>
          <w:divId w:val="555549202"/>
        </w:trPr>
        <w:tc>
          <w:tcPr>
            <w:tcW w:w="0" w:type="auto"/>
            <w:gridSpan w:val="2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33463CD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Обособленное подразделение "Екатеринбург" (620085, г. Екатеринбург, ул. Титова, </w:t>
            </w:r>
            <w:proofErr w:type="spellStart"/>
            <w:r>
              <w:rPr>
                <w:sz w:val="18"/>
                <w:szCs w:val="18"/>
              </w:rPr>
              <w:t>соор</w:t>
            </w:r>
            <w:proofErr w:type="spellEnd"/>
            <w:r>
              <w:rPr>
                <w:sz w:val="18"/>
                <w:szCs w:val="18"/>
              </w:rPr>
              <w:t>. 29)</w:t>
            </w:r>
          </w:p>
        </w:tc>
      </w:tr>
      <w:tr w:rsidR="003F4783" w14:paraId="44A913F7" w14:textId="77777777">
        <w:trPr>
          <w:divId w:val="55554920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BACE375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66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29ECB08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Руководитель Обособленного подразделения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0DFCF58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52229DB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AAC6397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2757811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F8BE059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42A6458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958254F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59C4161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68525D8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D098FD5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2DFB958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BD62C13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265BD33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41847BC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284DB06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DD36C50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2EF3212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D60C3DE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446E1A1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E4AD05B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727F7FE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361A94F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3F4783" w14:paraId="07C653F3" w14:textId="77777777">
        <w:trPr>
          <w:divId w:val="55554920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56FC386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67А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BACA885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Менеджер по продажам В2В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9C9E30A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117BF9E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71EC0BA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1D47F7A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02B5857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9E8E675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6DE0312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E28D162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EF58294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B9F49C5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8DDFAE2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6EE94BB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9CCA19A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A60585A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D2A5282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BAC0897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1D247A6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B136705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264221A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67D1FE1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93CCBCF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C63B292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3F4783" w14:paraId="37377376" w14:textId="77777777">
        <w:trPr>
          <w:divId w:val="55554920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E8F3AA3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68А (67А)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7C9633F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Менеджер по продажам В2В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3F12E2B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6851000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9C38474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CBD0F50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C013A3D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6242F9F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543AB2C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00A8A9C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F742B0F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6A4B49F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7B1F487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0FEC4CC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8D09337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4AC54F0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2433841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7D1F0E0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C12A45B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2380EDF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B9F7CB9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0807469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AFECA9E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BAFED82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3F4783" w14:paraId="562E8C36" w14:textId="77777777">
        <w:trPr>
          <w:divId w:val="55554920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5554A89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4194D5A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Менеджер по продажам В2С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9B93888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1BA9425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DD22802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255A306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A5C1643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9CEF690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3D5AD35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7629B41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CEACDA8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6E04C9F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5E83825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8BEA8C0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55CA844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EAFFC5D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0715673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70E4B60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A6E744B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A7059F5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337D762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04E9A1B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27AA691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65501B0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3F4783" w14:paraId="27829741" w14:textId="77777777">
        <w:trPr>
          <w:divId w:val="55554920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2C5D433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A6A878A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Кладовщик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3DE78E6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8D0D922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F26D56C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FD69BFB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72A9685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7DD37D7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CB436E7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8AB293D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959E399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87D47A4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9321700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1A92C39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2125CA6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5793341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5B0347C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3DA33CA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501B5CF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DA88F8D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6980DC2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25496EE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22EFEEE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FF6BB77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3F4783" w14:paraId="607C4EF4" w14:textId="77777777">
        <w:trPr>
          <w:divId w:val="555549202"/>
        </w:trPr>
        <w:tc>
          <w:tcPr>
            <w:tcW w:w="0" w:type="auto"/>
            <w:gridSpan w:val="2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7F155FA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Обособленное подразделение "Казань" (420054, г. Казань, ул. Техническая 17, лит. Б, лит. Д)</w:t>
            </w:r>
          </w:p>
        </w:tc>
      </w:tr>
      <w:tr w:rsidR="003F4783" w14:paraId="32CEBA58" w14:textId="77777777">
        <w:trPr>
          <w:divId w:val="55554920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BEDDF81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FA40AD1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Руководитель Обособленного подразделения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33FBB2F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EFCC9F2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2DC3AE2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5CBAE24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1E48434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6B092BC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EFA19F3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BC26F71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D3A3F09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E90EED8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927C59B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5D4D628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1285FF9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4F6AA14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5E773D7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B53F040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E34855D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FED30E1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978F763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0B76E07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804CCF2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B3747EB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3F4783" w14:paraId="1D37D22A" w14:textId="77777777">
        <w:trPr>
          <w:divId w:val="55554920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FCF8FBF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72А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8CA5AB2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Менеджер по продажам В2В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6061D02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3938DFF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EBB5949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45D23B4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42F9699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0B115C5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49CE429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1E9B836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E4CC140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19E9D57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D06CFD3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95F947D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2D05A26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E1F3C5F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F5BD6D0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14CBC49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7E00461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814B823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DE8C15A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54E5ABD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9FBAB40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6E57EA2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3F4783" w14:paraId="3C3CD502" w14:textId="77777777">
        <w:trPr>
          <w:divId w:val="55554920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1864969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73А (72А)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7BB04CF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Менеджер по продажам В2В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CB42D7F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742649A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91A22C4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AB4833C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A1B59F5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656D895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CBF9809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D3844D2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2B504ED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58AF3BA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EB51B88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4EE1F01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E2820BD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47CAF0E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E546F00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8330E57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9BA1A69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3942342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5197124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C166DEF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3844D68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59A51B0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3F4783" w14:paraId="4837829B" w14:textId="77777777">
        <w:trPr>
          <w:divId w:val="55554920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4C4822D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74А (72А)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1C2A0AA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Менеджер по продажам В2В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29A4299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2F99AD7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CB5D784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7199947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C1A06B7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D809716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9310388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8613865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4BD592E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F12EF0F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469F8E0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07D8EE7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BE0127A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E31B500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3F9A34F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AFACD29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29D9854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2E9A0DC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7CD09AA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FF88E42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D76491B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DDF3D18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3F4783" w14:paraId="4B92CFC9" w14:textId="77777777">
        <w:trPr>
          <w:divId w:val="55554920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49A59B1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06F8591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Менеджер по продажам В2С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163A9DF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778B191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C410002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4AA4224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2B82AD4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E4FF95B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D1DF8F0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1E40A12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4632A2F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B561827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0E96A27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59A6024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E67163A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3CC7E0B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70C5712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F7516AB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9F382BF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DEBD77F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BB6CB3A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E9F2A5E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B2917C3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28175D8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3F4783" w14:paraId="528E5432" w14:textId="77777777">
        <w:trPr>
          <w:divId w:val="55554920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A3A3692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64C761B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Кладовщик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E5B8EF9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988C3E4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ECFEF12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A137F4C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90766E5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C032254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F48C0C4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517E749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110AB51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7892D6D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4A070C3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A12AB3B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93FA75E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A0465B6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5BEE988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811EE42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2EE2A5F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5DC7AE5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636ABF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F030D23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31BB2D6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8A87B48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3F4783" w14:paraId="09F410A4" w14:textId="77777777">
        <w:trPr>
          <w:divId w:val="555549202"/>
        </w:trPr>
        <w:tc>
          <w:tcPr>
            <w:tcW w:w="0" w:type="auto"/>
            <w:gridSpan w:val="2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940E73E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Обособленное подразделение "Саранск" (430006, Республика Мордовия, г. Саранск, ул. Титова, д. 2/8)</w:t>
            </w:r>
          </w:p>
        </w:tc>
      </w:tr>
      <w:tr w:rsidR="003F4783" w14:paraId="5A02F133" w14:textId="77777777">
        <w:trPr>
          <w:divId w:val="55554920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32F1241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FDC4E08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Менеджер по продажам В2В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1AA8403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59751B7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9269F3E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9B7C51F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A120790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0B8D5DC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DF13BC0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A8E2512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A30E1CE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0537381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C82E346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455ABE1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5AF9A1A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CB7963D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A0B5DE1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11D51A9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CD2A0D4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770B616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A06585D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078B09F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11C6628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987CE52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3F4783" w14:paraId="22A3E08D" w14:textId="77777777">
        <w:trPr>
          <w:divId w:val="555549202"/>
        </w:trPr>
        <w:tc>
          <w:tcPr>
            <w:tcW w:w="0" w:type="auto"/>
            <w:gridSpan w:val="2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DEC05B6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Обособленное подразделение "</w:t>
            </w:r>
            <w:proofErr w:type="spellStart"/>
            <w:r>
              <w:rPr>
                <w:sz w:val="18"/>
                <w:szCs w:val="18"/>
              </w:rPr>
              <w:t>Н.Новгород</w:t>
            </w:r>
            <w:proofErr w:type="spellEnd"/>
            <w:r>
              <w:rPr>
                <w:sz w:val="18"/>
                <w:szCs w:val="18"/>
              </w:rPr>
              <w:t>" (603034, г. Нижний Новгород, ул. Аксакова, д. 5)</w:t>
            </w:r>
          </w:p>
        </w:tc>
      </w:tr>
      <w:tr w:rsidR="003F4783" w14:paraId="3C4A045B" w14:textId="77777777">
        <w:trPr>
          <w:divId w:val="55554920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3EA3501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B00082E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Руководитель Обособленного подразделения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B46BBFA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3A65BE8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020B74F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2253E58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9D59E58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32870C9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17B8830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B2489FA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3CE3548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8DECF7E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6CAE16D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036E578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50E0264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57E68FB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D8E36EE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3DE28D3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CD0CA8A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0F7108F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14324AD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7E2DBE3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51A618A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01CCF51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3F4783" w14:paraId="0F7EC38B" w14:textId="77777777">
        <w:trPr>
          <w:divId w:val="55554920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E95FE28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B444256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Менеджер по продажам В2В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4B1B62E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0A6F3DB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FE5D6AC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F697493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BAA2169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8D0BC91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ADEF797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6CD51DE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DCA8EC9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ED48663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A348E35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D40660B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A975EDA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C1ECD81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4BE8E86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D6EA183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83721F1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61DDE10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2DCD88B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D6BFFF9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347C520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3625C61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3F4783" w14:paraId="6D6914C1" w14:textId="77777777">
        <w:trPr>
          <w:divId w:val="55554920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D2057DB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CD7346B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Менеджер по продажам В2С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702A7C3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BEADB34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BE81AEE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25DE96A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7D04FE3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D95A322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0A0503B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132AB18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FDA9262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F2E8B34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79EF5F4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84E3D9F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C9EEE80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8309A84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BA470B9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E8560F2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DE4E194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0AED769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E8ABFAB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BE7EBE0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B50A14D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F48F844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3F4783" w14:paraId="77538727" w14:textId="77777777">
        <w:trPr>
          <w:divId w:val="55554920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34E17F6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5FA2F48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Кладовщик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9F49AD3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7E456EF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DE7F734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7033A6B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1E4DB02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3B2C825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CB52D5A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D999D8D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93E0B7B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C4B3EAE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DB0809D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742D3FD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9CB594A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92D578F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B84BD2D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E5A31FB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53C1A5E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DCC33C1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DEA6860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4B30F0E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455604E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A5C7077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3F4783" w14:paraId="510FC796" w14:textId="77777777">
        <w:trPr>
          <w:divId w:val="555549202"/>
        </w:trPr>
        <w:tc>
          <w:tcPr>
            <w:tcW w:w="0" w:type="auto"/>
            <w:gridSpan w:val="2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A74E205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Обособленное подразделение "Челябинск" (454053, г. Челябинск, Троицкий тракт, 52Б)</w:t>
            </w:r>
          </w:p>
        </w:tc>
      </w:tr>
      <w:tr w:rsidR="003F4783" w14:paraId="220E2895" w14:textId="77777777">
        <w:trPr>
          <w:divId w:val="55554920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568A34D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A4DAAB1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Руководитель Обособленного подразделения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09A53D2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B8E5B29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F4BEC63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EB89085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98D1037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3B3D5E9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52233DF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C2CBEE3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BA3F23D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B90FE07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46E33A6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2C050BA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6E5DF37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BB10D2F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2539380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B4E5DA9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86BCCCD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A9C94FC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40C7072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C42AAA5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4993EB4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6075329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3F4783" w14:paraId="1DFF167B" w14:textId="77777777">
        <w:trPr>
          <w:divId w:val="55554920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437AA0F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683B154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Менеджер по продажам В2В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536BFF9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06FB934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920E292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DA0DD59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F585ECD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C398C2E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6C392E8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7E7B216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EA7CDBB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68C73AD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53E6753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60EACD3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C08F40C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E871838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FB90E76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96C90D8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4FD8F5B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E714438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A52C7A0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4C11034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D9774E1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66BBB58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3F4783" w14:paraId="5F800EA0" w14:textId="77777777">
        <w:trPr>
          <w:divId w:val="55554920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E0E3BBB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31666F9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Менеджер по продажам В2С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D7949D4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1122F04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1A2A6F7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7EC0489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476B517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90E0B78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ADAEBD0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B954FB9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A2038C9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12F42EC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D2731A5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3A885F3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3276A42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A243B8B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B0D2DF8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3A96135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402E721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E698B4B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2119FD3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92D4ADA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99D67F0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6A91464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3F4783" w14:paraId="3AC68551" w14:textId="77777777">
        <w:trPr>
          <w:divId w:val="55554920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EBE0935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B742479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Кладовщик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1A81736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88F6A22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0E742F8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300C271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F30322F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701FECE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298F47C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0E8161C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2A4FA93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E2DC168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C616AC0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0493BE4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48B6223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240970E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2EFD2B8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573C67F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592ADF5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7287635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64B9FCD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E3E5F6D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9DFBE6D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7992FAB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3F4783" w14:paraId="1B46A72D" w14:textId="77777777">
        <w:trPr>
          <w:divId w:val="555549202"/>
        </w:trPr>
        <w:tc>
          <w:tcPr>
            <w:tcW w:w="0" w:type="auto"/>
            <w:gridSpan w:val="2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CF5583A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Обособленное подразделение "Новосибирск" (630063, г. Новосибирск, ул. Нижегородская д. 270, 2 этаж, офис 202)</w:t>
            </w:r>
          </w:p>
        </w:tc>
      </w:tr>
      <w:tr w:rsidR="003F4783" w14:paraId="46FC61C2" w14:textId="77777777">
        <w:trPr>
          <w:divId w:val="55554920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08837CD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4D16DC5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Руководитель Обособленного подразделения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16CDE2E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8947836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2D4A6FA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316AC4B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7DCB39A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8E30C89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964CBB1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AE74307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5035BCD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CE5B5C5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37B086E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1FF30D7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6016986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F39DCBE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9D66586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101B34C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94860D9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8B83070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D26F6BB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AD426B1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7DD4E6F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016D529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3F4783" w14:paraId="7D7DACF0" w14:textId="77777777">
        <w:trPr>
          <w:divId w:val="55554920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B3F1D7A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87А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F5AAE89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Менеджер по продажам В2В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4E66FBE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759D225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BDFB4AD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0232585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F631C88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84A769B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BB4F30C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7DCEBEC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153B165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2C968DA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3C84218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49C76D2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18749E7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E2B072D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3BEFE2B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129BA00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8D14793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FB3A75F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A28CC11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A2978E0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40EF4E7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CD61F5B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3F4783" w14:paraId="61B8C126" w14:textId="77777777">
        <w:trPr>
          <w:divId w:val="55554920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9606CF2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88А (87А)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3406032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Менеджер по продажам В2В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7B747AA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D451502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E43B5CF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6A295FF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66142A2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C462960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AAE30A0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78C4190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ABC308B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09F084E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00E80F0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775408A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839E7AB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079566E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9F55C21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4DC313C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E59A888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0A34C2A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3ADAA52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86BD513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BD9EB3F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2228798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3F4783" w14:paraId="53E3301A" w14:textId="77777777">
        <w:trPr>
          <w:divId w:val="55554920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7D6B8C2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37A97CF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Менеджер по продажам В2С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11EB5EB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235CA6B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4A340BD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5F772A5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0F5F191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6412869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CB80ABB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B805F76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6DAD5D5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44A2D6A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CBCF79A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8739C5A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641CE29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58ECDD7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27B8DDE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8FE528B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FB1709D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53A3A3D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5D8EBBC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DD86045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0F1E9CB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BA2E977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3F4783" w14:paraId="25A5A5B8" w14:textId="77777777">
        <w:trPr>
          <w:divId w:val="55554920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DB94649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7CA4D7D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Кладовщик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70B8EA1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16B5E46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F0C8E93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FC693DD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02365DF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907D4A9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C761728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9634979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1068F2E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3AFCAF4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A09B40F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14D4684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C971017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A512FE6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7A779FA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EFF231E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CF311AF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3FA53F9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574326E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5BF5790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88F1298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3C91E8C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3F4783" w14:paraId="6D537907" w14:textId="77777777">
        <w:trPr>
          <w:divId w:val="555549202"/>
        </w:trPr>
        <w:tc>
          <w:tcPr>
            <w:tcW w:w="0" w:type="auto"/>
            <w:gridSpan w:val="2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ED35AE9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Обособленное подразделение "Краснодар" (350072, г. Краснодар, ул. Московская, д. 95, офис 403)</w:t>
            </w:r>
          </w:p>
        </w:tc>
      </w:tr>
      <w:tr w:rsidR="003F4783" w14:paraId="47BBBC7C" w14:textId="77777777">
        <w:trPr>
          <w:divId w:val="55554920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6570053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2B43084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Руководитель Обособленного подразделения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5B612EB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500887B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08098A0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06BDF9B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56E20F7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CF37901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375C399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7DDB32E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F2FA315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1903F62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5DC7BE0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6892216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5ED5412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CBF2B95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CF79BF8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2272C58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3DD0F1A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29917D6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3439D7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C9BE9C8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464A774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478C21E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3F4783" w14:paraId="3259B8CA" w14:textId="77777777">
        <w:trPr>
          <w:divId w:val="55554920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83AB4BF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92А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F34B2BE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Менеджер по продажам В2В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3B9F512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FFB8967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FD33AC3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5823EE8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0B40BB2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6317518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265F3DC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C49061A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87C02B6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880F634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6720CEC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0668005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74A01D3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D34FCD5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4D4308D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B575B67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15A5183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0F5F94A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7695889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F7652A4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94D335E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1B89C87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3F4783" w14:paraId="1E6EA815" w14:textId="77777777">
        <w:trPr>
          <w:divId w:val="55554920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712FDBE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93А (92А)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E9D2C20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Менеджер по продажам В2В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EB2BA1E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99AD95B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4914456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3F76DA2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635CA40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89CD063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2F36FAF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0106105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F66CB7E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5996FF9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A697D12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BEFFEAC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109CBDF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FDF1D7A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D7AA7A3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57DFBA6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D2BC434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312E1DF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66FFFE7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1B91D3B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5A331E1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0BD6F97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3F4783" w14:paraId="70620E0B" w14:textId="77777777">
        <w:trPr>
          <w:divId w:val="55554920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632F843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C6AD285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Менеджер по продажам В2С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91B0A49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D6687C8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173E7C2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68EF118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4C3E3AF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A0292BB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FC3E7D3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9A165F8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FD1862E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4155731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1BEF3C0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599FDD1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FAB1883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1D82E69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D793D4B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F316D91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6452F51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734EF85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4D5AAE4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409C41E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5B5A431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468B7DA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3F4783" w14:paraId="73502531" w14:textId="77777777">
        <w:trPr>
          <w:divId w:val="55554920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CC1B2E7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DF95250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Кладовщик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0D78D6B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8593136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0C1E1AD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8FB6377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F23C038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9920513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1D996D8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37CE0DE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8CB7CFE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186D5AC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CBFE034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80917FC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FEA0A5F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09CA0AD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3CCCF3C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3370816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13E254A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8292D92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EC621E3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20F03B1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50D6B73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EE005EC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3F4783" w14:paraId="47C1B178" w14:textId="77777777">
        <w:trPr>
          <w:divId w:val="555549202"/>
        </w:trPr>
        <w:tc>
          <w:tcPr>
            <w:tcW w:w="0" w:type="auto"/>
            <w:gridSpan w:val="2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4AFCFBF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Обособленное подразделение "Красноярск" (660058, </w:t>
            </w:r>
            <w:proofErr w:type="spellStart"/>
            <w:r>
              <w:rPr>
                <w:sz w:val="18"/>
                <w:szCs w:val="18"/>
              </w:rPr>
              <w:t>г.Красноярск</w:t>
            </w:r>
            <w:proofErr w:type="spellEnd"/>
            <w:r>
              <w:rPr>
                <w:sz w:val="18"/>
                <w:szCs w:val="18"/>
              </w:rPr>
              <w:t xml:space="preserve">, ул. Ломоносова, </w:t>
            </w:r>
            <w:proofErr w:type="spellStart"/>
            <w:r>
              <w:rPr>
                <w:sz w:val="18"/>
                <w:szCs w:val="18"/>
              </w:rPr>
              <w:t>зд</w:t>
            </w:r>
            <w:proofErr w:type="spellEnd"/>
            <w:r>
              <w:rPr>
                <w:sz w:val="18"/>
                <w:szCs w:val="18"/>
              </w:rPr>
              <w:t>. 70/28)</w:t>
            </w:r>
          </w:p>
        </w:tc>
      </w:tr>
      <w:tr w:rsidR="003F4783" w14:paraId="6E809533" w14:textId="77777777">
        <w:trPr>
          <w:divId w:val="55554920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CC235B0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1928CC2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Руководитель Обособленного подразделения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E2ED701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5FB03D4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9CE93EA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50D3ED0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82FA459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6C0F506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384C969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82FA001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61A1E8E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312FF69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ADD201C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0259829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D4B0309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1C03536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5C5F850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6D3E889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A8CA797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105FAD6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D74B94F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1F5F62D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3F1D42B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F655BD2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3F4783" w14:paraId="536F32DE" w14:textId="77777777">
        <w:trPr>
          <w:divId w:val="55554920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5E8C6ED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E24669C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Менеджер по продажам В2В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58159D2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E5F9D63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525BF78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42F5CFF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80F8CF5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79F898B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E6C5A9B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DDCE698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E87197B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FE9495E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3B07225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317A47E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D0E78AC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F3844E9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CB8842D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DB36A8C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70B392E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49D55A7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2EBCD7F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B375535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4CCA474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9CDB395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3F4783" w14:paraId="23A08CDF" w14:textId="77777777">
        <w:trPr>
          <w:divId w:val="55554920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BFF6362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F94A6A8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Менеджер по продажам В2С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4CA3ED7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DD9A6B5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1DD371C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E980057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851FB47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C2174F6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A90D49D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1395D4E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0BD641B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CB659CB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A9F8F7E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650D14F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57A72D4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5941286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C975A8C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5798BB9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2F1EA08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5AC2D17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94AB2AE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1B5A98F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1369F99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795A9D1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3F4783" w14:paraId="0B4B82D1" w14:textId="77777777">
        <w:trPr>
          <w:divId w:val="55554920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1490799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9B56873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Кладовщик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F74E4E2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27D9B86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7C45353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1BD635C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999697B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D708234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03FF2AA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04D1B49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91C637D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1216D15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A62891C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132BFC6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2F40F82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803BC61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25E9A06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247A846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20F8C4D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9863E03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E05E356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2EF49D0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0EF75CC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D86E6A8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3F4783" w14:paraId="1E2C6351" w14:textId="77777777">
        <w:trPr>
          <w:divId w:val="555549202"/>
        </w:trPr>
        <w:tc>
          <w:tcPr>
            <w:tcW w:w="0" w:type="auto"/>
            <w:gridSpan w:val="2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AE63FD9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Обособленное подразделение "Воронеж" (394033, г. Воронеж, ул. Землячки, д. 27, этаж 2)</w:t>
            </w:r>
          </w:p>
        </w:tc>
      </w:tr>
      <w:tr w:rsidR="003F4783" w14:paraId="2A5FD6B5" w14:textId="77777777">
        <w:trPr>
          <w:divId w:val="55554920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7EADB17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7E3D1D3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Руководитель Обособленного подразделения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9F58F00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C7BDCDF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6D54A2E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F8B8129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5E6A914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CF16465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3A5418B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5D05CF2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58A7586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BCB65B3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50983EE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9171DB3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6DB2682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06111D5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F5F297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4687F5F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7EB244C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2DC47B5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7B7CB42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0FDA162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D24F07C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D2AB49E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3F4783" w14:paraId="67DB2A4D" w14:textId="77777777">
        <w:trPr>
          <w:divId w:val="55554920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9BCB845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7F5F2BB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Менеджер по продажам В2В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16DA43C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6426364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BEBEC1C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4CDE6E1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A1F378D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AA3190E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E04F93C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FDA7A1F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B8BAC8A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866E33A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E2811A4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239BE28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C40EEDA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21817BB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1534869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30DB810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05B2870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42B165E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4061180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7DA5748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E5341B1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B0C09A8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3F4783" w14:paraId="60065079" w14:textId="77777777">
        <w:trPr>
          <w:divId w:val="55554920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DF2B59F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32E72F2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Менеджер по продажам В2С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7FC941D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FCB1372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CB5E05F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86D5BD4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6689A26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5EE7E3F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96DF395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A26538C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B601972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0BD005C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DC38A03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1925E99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743CE54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F4F2F93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BE10A0C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34B3A8F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81275BD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73B9BD0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4D577B1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C5DA82E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009AF52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E97C8FC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3F4783" w14:paraId="317E537D" w14:textId="77777777">
        <w:trPr>
          <w:divId w:val="55554920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D4A257E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08D566C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Кладовщик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9394C9E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63D2C02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3CDFDB3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08AA5FA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20E3BAB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713CC6A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D95C84F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6327BAE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9BF9B26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6AFF1F2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E1B58A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BFE6D29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AAEABAA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9FC76A5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5606244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DA6D21A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3D6EB9D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719BA67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110EF7D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1C061CD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C74FC0A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EF61487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3F4783" w14:paraId="30776831" w14:textId="77777777">
        <w:trPr>
          <w:divId w:val="555549202"/>
        </w:trPr>
        <w:tc>
          <w:tcPr>
            <w:tcW w:w="0" w:type="auto"/>
            <w:gridSpan w:val="2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655B115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Обособленное подразделение "</w:t>
            </w:r>
            <w:proofErr w:type="spellStart"/>
            <w:r>
              <w:rPr>
                <w:sz w:val="18"/>
                <w:szCs w:val="18"/>
              </w:rPr>
              <w:t>Ростов</w:t>
            </w:r>
            <w:proofErr w:type="spellEnd"/>
            <w:r>
              <w:rPr>
                <w:sz w:val="18"/>
                <w:szCs w:val="18"/>
              </w:rPr>
              <w:t xml:space="preserve">-на-Дону" (344111, г. </w:t>
            </w:r>
            <w:proofErr w:type="spellStart"/>
            <w:r>
              <w:rPr>
                <w:sz w:val="18"/>
                <w:szCs w:val="18"/>
              </w:rPr>
              <w:t>Ростов</w:t>
            </w:r>
            <w:proofErr w:type="spellEnd"/>
            <w:r>
              <w:rPr>
                <w:sz w:val="18"/>
                <w:szCs w:val="18"/>
              </w:rPr>
              <w:t xml:space="preserve">-на-Дону, </w:t>
            </w:r>
            <w:proofErr w:type="spellStart"/>
            <w:r>
              <w:rPr>
                <w:sz w:val="18"/>
                <w:szCs w:val="18"/>
              </w:rPr>
              <w:t>пр-кт</w:t>
            </w:r>
            <w:proofErr w:type="spellEnd"/>
            <w:r>
              <w:rPr>
                <w:sz w:val="18"/>
                <w:szCs w:val="18"/>
              </w:rPr>
              <w:t xml:space="preserve"> 40-летия Победы, </w:t>
            </w:r>
            <w:proofErr w:type="spellStart"/>
            <w:r>
              <w:rPr>
                <w:sz w:val="18"/>
                <w:szCs w:val="18"/>
              </w:rPr>
              <w:t>зд</w:t>
            </w:r>
            <w:proofErr w:type="spellEnd"/>
            <w:r>
              <w:rPr>
                <w:sz w:val="18"/>
                <w:szCs w:val="18"/>
              </w:rPr>
              <w:t>. 332б)</w:t>
            </w:r>
          </w:p>
        </w:tc>
      </w:tr>
      <w:tr w:rsidR="003F4783" w14:paraId="01AFBE5A" w14:textId="77777777">
        <w:trPr>
          <w:divId w:val="55554920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FE4F96A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E413AA3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Руководитель Обособленного подразделения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773650A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0F82B11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B98FD5F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73D0952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B9B402B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DF97FFF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7B03353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DADE141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2A735E2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3CAEC94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AE2BC90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768AF23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13AED9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C27B292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9FA488E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1BE4E4B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CCE83DE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9A58F59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F792FEA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72FCAAC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F7EF7D5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4F68DEF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3F4783" w14:paraId="28F6ACF5" w14:textId="77777777">
        <w:trPr>
          <w:divId w:val="55554920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E2642D5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CDED1CE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Менеджер по продажам В2В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B238FF1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E561507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7716669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472C52E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20332ED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FC5974D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A4A1959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7BB43E5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289CDA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F16505B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61581E2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224983E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0F12D89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F6C9E49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501353A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A63E2AF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4FC5400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F2F6ABA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91E3C89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8051AE1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6E4EBAD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7321FB2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3F4783" w14:paraId="706BBD8B" w14:textId="77777777">
        <w:trPr>
          <w:divId w:val="55554920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A55FCD0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FD067D0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Менеджер по продажам В2С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92B95DE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8213081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C4E89F2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C0EF4E2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4D57891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C7F0CE5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11E8C34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BF566A7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070049C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46DBCC0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0EED0C4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4CBBFD3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78AEC93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7A2A509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5A217BE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75CD2E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04D52F9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174FE90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056A790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7672391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ACC4CDD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AAD964B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3F4783" w14:paraId="64753102" w14:textId="77777777">
        <w:trPr>
          <w:divId w:val="55554920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05378E6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D52160D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Кладовщик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124CC5C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BC0C4E1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D4DD551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DFD3547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5F1CF1D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8A38225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3C4B3F7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C38BB21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76FEE3B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C13100C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25B6231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6D2D6BB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184911C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5BFBC75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7ADB3D0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DD80E34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4A599FD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011421F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122767A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22810A4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6135A1E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F74F203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3F4783" w14:paraId="5941B661" w14:textId="77777777">
        <w:trPr>
          <w:divId w:val="555549202"/>
        </w:trPr>
        <w:tc>
          <w:tcPr>
            <w:tcW w:w="0" w:type="auto"/>
            <w:gridSpan w:val="2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EE60459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Обособленное подразделение "Уфа" (450078, г. Уфа, ул. Владивостокская, д. 1а)</w:t>
            </w:r>
          </w:p>
        </w:tc>
      </w:tr>
      <w:tr w:rsidR="003F4783" w14:paraId="72849357" w14:textId="77777777">
        <w:trPr>
          <w:divId w:val="55554920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8FE7E61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433297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Руководитель Обособленного подразделения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AF8C584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4BE19B0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BEC72BE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8FABBF6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609BD82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EB808DA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5389139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62825A1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D3856F3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56C6A5E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B395390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147BD16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82DE5E9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3D9EB38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A219970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6082C37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294FB3F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8775B62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5F97AA0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EE20332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FA18269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214C98B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3F4783" w14:paraId="2BCDC542" w14:textId="77777777">
        <w:trPr>
          <w:divId w:val="55554920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3155323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4235116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Менеджер по продажам В2В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9EA9E00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8BC13C8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24FB8D2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7722FFA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2A73B93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4A54142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2C5460F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51D996D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B939456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7AE6163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7DAEB01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4766F9E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EA4A33D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D1746C2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1025406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15E31F5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5AF84A8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980F639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372D6B3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7A383BE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701ED62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FFCAEE1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3F4783" w14:paraId="0F30B5CF" w14:textId="77777777">
        <w:trPr>
          <w:divId w:val="55554920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0152E73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7A3B178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Менеджер по продажам В2С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DDC0B34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DA6B615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FA44EEB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D7480FC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98527E0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4579E87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0699F4D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F1102EC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AA9E92F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363748F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97B6C8B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EFFB4C3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2C67363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2454892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6FDFE4E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911B414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7363085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4F01C35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A76F870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125E30F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584B8C0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FB072CB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3F4783" w14:paraId="7ABE339E" w14:textId="77777777">
        <w:trPr>
          <w:divId w:val="55554920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ABB746E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46E7C92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Кладовщик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DADDA5B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19ED5CA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57C5C42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EEC1A74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2BFC31D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1ACE363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09C1B1D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FC912B0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FDE93AD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8D40DFF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A29A150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A1E6450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AFB1A45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E2B8E4D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7FEF384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AD0FD1A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E8A8286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2BE0B5E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FC71A4B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448A6E9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237EF44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6E2ED80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3F4783" w14:paraId="41C2C273" w14:textId="77777777">
        <w:trPr>
          <w:divId w:val="555549202"/>
        </w:trPr>
        <w:tc>
          <w:tcPr>
            <w:tcW w:w="0" w:type="auto"/>
            <w:gridSpan w:val="2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DCF38CB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Обособленное подразделение "Самара" (443082, г. Самара, ул. Клиническая, д. 257)</w:t>
            </w:r>
          </w:p>
        </w:tc>
      </w:tr>
      <w:tr w:rsidR="003F4783" w14:paraId="506B1645" w14:textId="77777777">
        <w:trPr>
          <w:divId w:val="55554920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7AA959C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63A67BA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Руководитель Обособленного подразделения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9AA0D2E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BC889E8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75F6E37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313DADE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BC05AE7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D6C2B41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9C44690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9D3D628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ECBA030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4CD1B3E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B9AF024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1FB6E05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5B88098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22A2BB2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6DB3BC1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3905120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28515B0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69DCB58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E8EB09A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31A08A4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8CA6FCB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92F8E19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3F4783" w14:paraId="0B7E5D06" w14:textId="77777777">
        <w:trPr>
          <w:divId w:val="55554920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7422FF5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1368A26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Менеджер по продажам В2В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45E7380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681C8F8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C07C4C5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114A6A9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04A8D37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7185F6D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D11E0E4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1ED7441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D91AAF7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858BF43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FAE5F28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F855800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98DC300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E7ED062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20D2354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D1144A6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A838D51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3D11D64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8614B50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7930890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EBC679C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CDFA9B5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3F4783" w14:paraId="2EC267AD" w14:textId="77777777">
        <w:trPr>
          <w:divId w:val="55554920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9C3619C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7845A84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Менеджер по продажам В2С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B914050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E5D060B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1BDAAB0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44A01D9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635A87D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38DA844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C7CFEE9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24C120E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B5D5BA8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7921B31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B29F481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395BA34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2151F5B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F609DF5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89886CF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E78A5FD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584BF3E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0A96963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E3D0030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53D09C6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1ACF70D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38E8CF5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3F4783" w14:paraId="7CD93519" w14:textId="77777777">
        <w:trPr>
          <w:divId w:val="55554920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3101510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B04F003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Кладовщик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7787DD5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4800696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E89506E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4DF5EAF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840276D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0358838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0B79D7E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F21B9C0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BDFBF76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1C0DAFF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E9E4D45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A070171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9CF40CA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EF55F13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64D1FA2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7C391DA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4BEFF61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E582C5D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7AADD00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0ED3472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701E589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ECF96CD" w14:textId="77777777" w:rsidR="003F4783" w:rsidRDefault="003F4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</w:tbl>
    <w:p w14:paraId="33D6FF63" w14:textId="77777777" w:rsidR="0065289A" w:rsidRDefault="0065289A" w:rsidP="003F4783">
      <w:pPr>
        <w:jc w:val="right"/>
        <w:rPr>
          <w:sz w:val="18"/>
          <w:szCs w:val="18"/>
          <w:lang w:val="en-US"/>
        </w:rPr>
      </w:pPr>
    </w:p>
    <w:p w14:paraId="5A1043D1" w14:textId="5E44BECF" w:rsidR="00936F48" w:rsidRPr="00FD5E7D" w:rsidRDefault="00936F48" w:rsidP="00936F48">
      <w:pPr>
        <w:rPr>
          <w:lang w:val="en-US"/>
        </w:rPr>
      </w:pPr>
      <w:r w:rsidRPr="00DB70BA">
        <w:t>Дата составления:</w:t>
      </w:r>
      <w:r w:rsidRPr="00883461">
        <w:rPr>
          <w:rStyle w:val="a9"/>
        </w:rPr>
        <w:t xml:space="preserve"> </w:t>
      </w:r>
      <w:r w:rsidRPr="00883461">
        <w:rPr>
          <w:rStyle w:val="a9"/>
        </w:rPr>
        <w:fldChar w:fldCharType="begin"/>
      </w:r>
      <w:r w:rsidRPr="00883461">
        <w:rPr>
          <w:rStyle w:val="a9"/>
        </w:rPr>
        <w:instrText xml:space="preserve"> DOCVARIABLE </w:instrText>
      </w:r>
      <w:r>
        <w:rPr>
          <w:rStyle w:val="a9"/>
          <w:lang w:val="en-US"/>
        </w:rPr>
        <w:instrText>fill_date</w:instrText>
      </w:r>
      <w:r w:rsidRPr="00883461">
        <w:rPr>
          <w:rStyle w:val="a9"/>
        </w:rPr>
        <w:instrText xml:space="preserve"> \* MERGEFORMAT </w:instrText>
      </w:r>
      <w:r w:rsidRPr="00883461">
        <w:rPr>
          <w:rStyle w:val="a9"/>
        </w:rPr>
        <w:fldChar w:fldCharType="separate"/>
      </w:r>
      <w:r w:rsidR="003F4783">
        <w:rPr>
          <w:rStyle w:val="a9"/>
        </w:rPr>
        <w:t>18.06.2024</w:t>
      </w:r>
      <w:r w:rsidRPr="00883461">
        <w:rPr>
          <w:rStyle w:val="a9"/>
        </w:rPr>
        <w:fldChar w:fldCharType="end"/>
      </w:r>
      <w:r>
        <w:rPr>
          <w:rStyle w:val="a9"/>
          <w:lang w:val="en-US"/>
        </w:rPr>
        <w:t> </w:t>
      </w:r>
    </w:p>
    <w:p w14:paraId="3D069460" w14:textId="77777777" w:rsidR="004654AF" w:rsidRDefault="004654AF" w:rsidP="009D6532"/>
    <w:p w14:paraId="0440016A" w14:textId="77777777" w:rsidR="00DC1A91" w:rsidRDefault="00DC1A91" w:rsidP="00DC1A91">
      <w:pPr>
        <w:rPr>
          <w:lang w:val="en-US"/>
        </w:rPr>
      </w:pPr>
    </w:p>
    <w:sectPr w:rsidR="00DC1A91" w:rsidSect="0002033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899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59FE417" w14:textId="77777777" w:rsidR="0070799C" w:rsidRDefault="0070799C" w:rsidP="003F4783">
      <w:r>
        <w:separator/>
      </w:r>
    </w:p>
  </w:endnote>
  <w:endnote w:type="continuationSeparator" w:id="0">
    <w:p w14:paraId="6A29523C" w14:textId="77777777" w:rsidR="0070799C" w:rsidRDefault="0070799C" w:rsidP="003F47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7B25D5" w14:textId="77777777" w:rsidR="003F4783" w:rsidRDefault="003F4783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97A882" w14:textId="77777777" w:rsidR="003F4783" w:rsidRDefault="003F4783">
    <w:pPr>
      <w:pStyle w:val="a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578986" w14:textId="77777777" w:rsidR="003F4783" w:rsidRDefault="003F4783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D3F35CC" w14:textId="77777777" w:rsidR="0070799C" w:rsidRDefault="0070799C" w:rsidP="003F4783">
      <w:r>
        <w:separator/>
      </w:r>
    </w:p>
  </w:footnote>
  <w:footnote w:type="continuationSeparator" w:id="0">
    <w:p w14:paraId="14EE96BB" w14:textId="77777777" w:rsidR="0070799C" w:rsidRDefault="0070799C" w:rsidP="003F47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71B5F6" w14:textId="77777777" w:rsidR="003F4783" w:rsidRDefault="003F4783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84FC7F" w14:textId="77777777" w:rsidR="003F4783" w:rsidRDefault="003F4783">
    <w:pPr>
      <w:pStyle w:val="ac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3CECBF" w14:textId="77777777" w:rsidR="003F4783" w:rsidRDefault="003F4783">
    <w:pPr>
      <w:pStyle w:val="ac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ctivedoc_name" w:val="Документ78"/>
    <w:docVar w:name="adv_info1" w:val="     "/>
    <w:docVar w:name="adv_info2" w:val="     "/>
    <w:docVar w:name="adv_info3" w:val="     "/>
    <w:docVar w:name="att_org_adr" w:val="344000, Ростовская область г. Ростов-на-Дону, ул. Нансена, д. 148А, офис 502"/>
    <w:docVar w:name="att_org_dop" w:val="Общество с ограниченной ответственностью &quot;&quot;Эксперт-Консалтинг&quot;_x000d__x000a_344000, Россия, Ростовская обл, Ростов-на-Дону г, Нансена ул, дом 148а, Инженерно-лабораторный корпус ЭПКБ, помещения №502, 504; +7 (800) 600-17-16; +7 (863) 333-30-93; info@econ-rostov.ru_x000d__x000a_Уникальный номер записи об аккредитации в реестре аккредитованных лиц: RA.RU.21ЖГ01&quot;"/>
    <w:docVar w:name="att_org_name" w:val="Общество с ограниченной ответственностью «ЭКСПЕРТ-КОНСАЛТИНГ» (ООО «ЭКОН»)"/>
    <w:docVar w:name="att_org_reg_date" w:val="30.06.2016"/>
    <w:docVar w:name="att_org_reg_num" w:val="329"/>
    <w:docVar w:name="boss_fio" w:val="Мажников Алексей Васильевич"/>
    <w:docVar w:name="ceh_info" w:val="Общество с ограниченной ответственностью «Торгово Производственная Компания Верстакофф» "/>
    <w:docVar w:name="doc_name" w:val="Документ78"/>
    <w:docVar w:name="doc_type" w:val="5"/>
    <w:docVar w:name="fill_date" w:val="18.06.2024"/>
    <w:docVar w:name="org_guid" w:val="0198A5DB4F1B451AAFA32FD0727C75D6"/>
    <w:docVar w:name="org_id" w:val="20"/>
    <w:docVar w:name="org_name" w:val="     "/>
    <w:docVar w:name="pers_guids" w:val="BE8B6C13FFFE4F90876D9A70C5A662FD@128-746-252 84"/>
    <w:docVar w:name="pers_snils" w:val="BE8B6C13FFFE4F90876D9A70C5A662FD@128-746-252 84"/>
    <w:docVar w:name="podr_id" w:val="org_20"/>
    <w:docVar w:name="pred_dolg" w:val="Директор по персоналу"/>
    <w:docVar w:name="pred_fio" w:val="Игошина О.В"/>
    <w:docVar w:name="rbtd_adr" w:val="     "/>
    <w:docVar w:name="rbtd_name" w:val="Общество с ограниченной ответственностью «Торгово Производственная Компания Верстакофф» "/>
    <w:docVar w:name="step_test" w:val="54"/>
    <w:docVar w:name="sv_docs" w:val="1"/>
  </w:docVars>
  <w:rsids>
    <w:rsidRoot w:val="003F4783"/>
    <w:rsid w:val="0002033E"/>
    <w:rsid w:val="000C5130"/>
    <w:rsid w:val="000D3760"/>
    <w:rsid w:val="000F0714"/>
    <w:rsid w:val="00196135"/>
    <w:rsid w:val="001A7AC3"/>
    <w:rsid w:val="001B19D8"/>
    <w:rsid w:val="002021B8"/>
    <w:rsid w:val="00237B32"/>
    <w:rsid w:val="002743B5"/>
    <w:rsid w:val="002761BA"/>
    <w:rsid w:val="003A1C01"/>
    <w:rsid w:val="003A2259"/>
    <w:rsid w:val="003C3080"/>
    <w:rsid w:val="003C79E5"/>
    <w:rsid w:val="003F4783"/>
    <w:rsid w:val="003F4B55"/>
    <w:rsid w:val="00450E3E"/>
    <w:rsid w:val="004654AF"/>
    <w:rsid w:val="00495D50"/>
    <w:rsid w:val="004B7161"/>
    <w:rsid w:val="004C6BD0"/>
    <w:rsid w:val="004D3FF5"/>
    <w:rsid w:val="004E5CB1"/>
    <w:rsid w:val="00547088"/>
    <w:rsid w:val="005567D6"/>
    <w:rsid w:val="005645F0"/>
    <w:rsid w:val="00572AE0"/>
    <w:rsid w:val="00584289"/>
    <w:rsid w:val="005F64E6"/>
    <w:rsid w:val="00642E12"/>
    <w:rsid w:val="0065289A"/>
    <w:rsid w:val="0067226F"/>
    <w:rsid w:val="006E4DFC"/>
    <w:rsid w:val="0070799C"/>
    <w:rsid w:val="00725C51"/>
    <w:rsid w:val="00820552"/>
    <w:rsid w:val="00936F48"/>
    <w:rsid w:val="009647F7"/>
    <w:rsid w:val="009A1326"/>
    <w:rsid w:val="009D6532"/>
    <w:rsid w:val="00A026A4"/>
    <w:rsid w:val="00A7493D"/>
    <w:rsid w:val="00AF1EDF"/>
    <w:rsid w:val="00B12F45"/>
    <w:rsid w:val="00B2089E"/>
    <w:rsid w:val="00B3448B"/>
    <w:rsid w:val="00B874F5"/>
    <w:rsid w:val="00BA560A"/>
    <w:rsid w:val="00C0355B"/>
    <w:rsid w:val="00C93056"/>
    <w:rsid w:val="00CA2E96"/>
    <w:rsid w:val="00CD2568"/>
    <w:rsid w:val="00D11966"/>
    <w:rsid w:val="00D45654"/>
    <w:rsid w:val="00DC0F74"/>
    <w:rsid w:val="00DC1A91"/>
    <w:rsid w:val="00DD6622"/>
    <w:rsid w:val="00E25119"/>
    <w:rsid w:val="00E30B79"/>
    <w:rsid w:val="00E458F1"/>
    <w:rsid w:val="00EA3306"/>
    <w:rsid w:val="00EB7BDE"/>
    <w:rsid w:val="00EC5373"/>
    <w:rsid w:val="00F06873"/>
    <w:rsid w:val="00F262EE"/>
    <w:rsid w:val="00F835B0"/>
    <w:rsid w:val="00FD4EE4"/>
    <w:rsid w:val="00FE4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FC62B36"/>
  <w15:chartTrackingRefBased/>
  <w15:docId w15:val="{076233ED-DF21-4CC6-9C78-E360385A3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D6532"/>
    <w:rPr>
      <w:sz w:val="24"/>
    </w:rPr>
  </w:style>
  <w:style w:type="paragraph" w:styleId="1">
    <w:name w:val="heading 1"/>
    <w:basedOn w:val="a"/>
    <w:next w:val="a"/>
    <w:qFormat/>
    <w:rsid w:val="00C0355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647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rsid w:val="0065289A"/>
    <w:rPr>
      <w:color w:val="0000FF"/>
      <w:u w:val="single"/>
    </w:rPr>
  </w:style>
  <w:style w:type="paragraph" w:customStyle="1" w:styleId="a5">
    <w:name w:val="Готовый"/>
    <w:basedOn w:val="a"/>
    <w:rsid w:val="00DC0F74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</w:rPr>
  </w:style>
  <w:style w:type="paragraph" w:customStyle="1" w:styleId="ConsPlusNonformat">
    <w:name w:val="ConsPlusNonformat"/>
    <w:rsid w:val="00E458F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No Spacing"/>
    <w:qFormat/>
    <w:rsid w:val="009D6532"/>
    <w:rPr>
      <w:rFonts w:ascii="Calibri" w:eastAsia="Calibri" w:hAnsi="Calibri"/>
      <w:sz w:val="22"/>
      <w:szCs w:val="22"/>
      <w:lang w:eastAsia="en-US"/>
    </w:rPr>
  </w:style>
  <w:style w:type="paragraph" w:customStyle="1" w:styleId="a7">
    <w:name w:val="Раздел"/>
    <w:basedOn w:val="a"/>
    <w:link w:val="a8"/>
    <w:rsid w:val="009D6532"/>
    <w:pPr>
      <w:spacing w:before="60"/>
    </w:pPr>
    <w:rPr>
      <w:b/>
      <w:color w:val="000000"/>
      <w:szCs w:val="24"/>
    </w:rPr>
  </w:style>
  <w:style w:type="character" w:customStyle="1" w:styleId="a8">
    <w:name w:val="Раздел Знак"/>
    <w:basedOn w:val="a0"/>
    <w:link w:val="a7"/>
    <w:rsid w:val="009D6532"/>
    <w:rPr>
      <w:b/>
      <w:color w:val="000000"/>
      <w:sz w:val="24"/>
      <w:szCs w:val="24"/>
      <w:lang w:val="ru-RU" w:eastAsia="ru-RU" w:bidi="ar-SA"/>
    </w:rPr>
  </w:style>
  <w:style w:type="character" w:customStyle="1" w:styleId="a9">
    <w:name w:val="Поле"/>
    <w:basedOn w:val="a0"/>
    <w:rsid w:val="009D6532"/>
    <w:rPr>
      <w:rFonts w:ascii="Times New Roman" w:hAnsi="Times New Roman"/>
      <w:sz w:val="24"/>
      <w:u w:val="single"/>
    </w:rPr>
  </w:style>
  <w:style w:type="paragraph" w:customStyle="1" w:styleId="aa">
    <w:name w:val="Табличный"/>
    <w:basedOn w:val="a"/>
    <w:rsid w:val="009D6532"/>
    <w:pPr>
      <w:jc w:val="center"/>
    </w:pPr>
    <w:rPr>
      <w:sz w:val="20"/>
    </w:rPr>
  </w:style>
  <w:style w:type="paragraph" w:customStyle="1" w:styleId="msonormal0">
    <w:name w:val="msonormal"/>
    <w:basedOn w:val="a"/>
    <w:rsid w:val="003F4783"/>
    <w:pPr>
      <w:spacing w:before="100" w:beforeAutospacing="1" w:after="100" w:afterAutospacing="1"/>
    </w:pPr>
    <w:rPr>
      <w:szCs w:val="24"/>
    </w:rPr>
  </w:style>
  <w:style w:type="paragraph" w:styleId="ab">
    <w:name w:val="Normal (Web)"/>
    <w:basedOn w:val="a"/>
    <w:uiPriority w:val="99"/>
    <w:unhideWhenUsed/>
    <w:rsid w:val="003F4783"/>
    <w:pPr>
      <w:spacing w:before="100" w:beforeAutospacing="1" w:after="100" w:afterAutospacing="1"/>
    </w:pPr>
    <w:rPr>
      <w:szCs w:val="24"/>
    </w:rPr>
  </w:style>
  <w:style w:type="paragraph" w:styleId="ac">
    <w:name w:val="header"/>
    <w:basedOn w:val="a"/>
    <w:link w:val="ad"/>
    <w:rsid w:val="003F4783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3F4783"/>
    <w:rPr>
      <w:sz w:val="24"/>
    </w:rPr>
  </w:style>
  <w:style w:type="paragraph" w:styleId="ae">
    <w:name w:val="footer"/>
    <w:basedOn w:val="a"/>
    <w:link w:val="af"/>
    <w:rsid w:val="003F4783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3F4783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133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4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Data\&#1040;&#1090;&#1090;&#1077;&#1089;&#1090;&#1072;&#1094;&#1080;&#1103;-5.1\sv_docs_date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sv_docs_date.dot</Template>
  <TotalTime>0</TotalTime>
  <Pages>9</Pages>
  <Words>2017</Words>
  <Characters>11497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Сводная ведомость</vt:lpstr>
    </vt:vector>
  </TitlesOfParts>
  <Company/>
  <LinksUpToDate>false</LinksUpToDate>
  <CharactersWithSpaces>13488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Сводная ведомость</dc:title>
  <dc:subject/>
  <dc:creator>Ольга Маркова</dc:creator>
  <cp:keywords/>
  <dc:description/>
  <cp:lastModifiedBy>Гузеева Екатерина Константиновна</cp:lastModifiedBy>
  <cp:revision>2</cp:revision>
  <dcterms:created xsi:type="dcterms:W3CDTF">2024-06-23T18:40:00Z</dcterms:created>
  <dcterms:modified xsi:type="dcterms:W3CDTF">2024-07-16T07:04:00Z</dcterms:modified>
</cp:coreProperties>
</file>